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FAF8A5" w14:textId="77777777" w:rsidR="000C24AF" w:rsidRPr="007B585B" w:rsidRDefault="000C24AF" w:rsidP="000C24AF">
      <w:pPr>
        <w:rPr>
          <w:b/>
        </w:rPr>
      </w:pPr>
    </w:p>
    <w:p w14:paraId="04219C80" w14:textId="77777777" w:rsidR="001D243C" w:rsidRDefault="001D243C" w:rsidP="00103F4D">
      <w:pPr>
        <w:pStyle w:val="Frontpagesubhead"/>
      </w:pPr>
    </w:p>
    <w:p w14:paraId="187D83B7" w14:textId="77777777" w:rsidR="001D243C" w:rsidRDefault="001D243C" w:rsidP="00103F4D">
      <w:pPr>
        <w:pStyle w:val="Frontpagesubhead"/>
      </w:pPr>
    </w:p>
    <w:p w14:paraId="2232B336" w14:textId="77777777" w:rsidR="00F25CC7" w:rsidRDefault="00F25CC7" w:rsidP="00103F4D">
      <w:pPr>
        <w:pStyle w:val="Frontpagesubhead"/>
      </w:pPr>
      <w:r>
        <w:tab/>
      </w:r>
    </w:p>
    <w:p w14:paraId="0E11ED25" w14:textId="78C27E08" w:rsidR="00F25CC7" w:rsidRDefault="00F25CC7" w:rsidP="00F25CC7"/>
    <w:p w14:paraId="60C365B4" w14:textId="77777777" w:rsidR="001D243C" w:rsidRDefault="001D243C" w:rsidP="00F25CC7"/>
    <w:p w14:paraId="43218C3F" w14:textId="77777777" w:rsidR="00B4378A" w:rsidRDefault="00B4378A" w:rsidP="00F25CC7"/>
    <w:p w14:paraId="790E2F44" w14:textId="77777777" w:rsidR="00B4378A" w:rsidRDefault="00B4378A" w:rsidP="00F25CC7"/>
    <w:p w14:paraId="30383080" w14:textId="77777777" w:rsidR="00B4378A" w:rsidRDefault="00B4378A" w:rsidP="00F25CC7"/>
    <w:p w14:paraId="76A96E72" w14:textId="77777777" w:rsidR="00B4378A" w:rsidRDefault="00A41B2D" w:rsidP="00F25CC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036198" wp14:editId="6DE1B698">
                <wp:simplePos x="0" y="0"/>
                <wp:positionH relativeFrom="page">
                  <wp:posOffset>646430</wp:posOffset>
                </wp:positionH>
                <wp:positionV relativeFrom="page">
                  <wp:posOffset>4032250</wp:posOffset>
                </wp:positionV>
                <wp:extent cx="6371590" cy="2044065"/>
                <wp:effectExtent l="0" t="0" r="10160" b="1333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1590" cy="2044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alias w:val="Title"/>
                              <w:tag w:val="title"/>
                              <w:id w:val="1036308880"/>
                              <w:placeholder>
                                <w:docPart w:val="A592DBE396124CA59BD7165145DAD10A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1D6FD37C" w14:textId="5A7FB4F9" w:rsidR="00D851B7" w:rsidRDefault="00760F44" w:rsidP="00103F4D">
                                <w:pPr>
                                  <w:pStyle w:val="FrontpageTitle"/>
                                </w:pPr>
                                <w:r>
                                  <w:t xml:space="preserve">Interweave </w:t>
                                </w:r>
                                <w:r w:rsidR="00D851B7">
                                  <w:t>Clinical Risk Management System</w:t>
                                </w:r>
                              </w:p>
                            </w:sdtContent>
                          </w:sdt>
                          <w:p w14:paraId="374B051B" w14:textId="77777777" w:rsidR="00D851B7" w:rsidRDefault="00D851B7" w:rsidP="00103F4D">
                            <w:pPr>
                              <w:pStyle w:val="Frontpagesubhead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03619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0.9pt;margin-top:317.5pt;width:501.7pt;height:160.9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" filled="f" stroked="f" strokeweight=".5pt">
                <v:textbox inset="0,0,0,0">
                  <w:txbxContent>
                    <w:sdt>
                      <w:sdtPr>
                        <w:alias w:val="Title"/>
                        <w:tag w:val="title"/>
                        <w:id w:val="1036308880"/>
                        <w:placeholder>
                          <w:docPart w:val="A592DBE396124CA59BD7165145DAD10A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Content>
                        <w:p w14:paraId="1D6FD37C" w14:textId="5A7FB4F9" w:rsidR="00D851B7" w:rsidRDefault="00760F44" w:rsidP="00103F4D">
                          <w:pPr>
                            <w:pStyle w:val="FrontpageTitle"/>
                          </w:pPr>
                          <w:r>
                            <w:t xml:space="preserve">Interweave </w:t>
                          </w:r>
                          <w:r w:rsidR="00D851B7">
                            <w:t>Clinical Risk Management System</w:t>
                          </w:r>
                        </w:p>
                      </w:sdtContent>
                    </w:sdt>
                    <w:p w14:paraId="374B051B" w14:textId="77777777" w:rsidR="00D851B7" w:rsidRDefault="00D851B7" w:rsidP="00103F4D">
                      <w:pPr>
                        <w:pStyle w:val="Frontpagesubhead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CFF0459" w14:textId="77777777" w:rsidR="00B4378A" w:rsidRDefault="00B4378A" w:rsidP="00F25CC7"/>
    <w:p w14:paraId="3E56AAC4" w14:textId="77777777" w:rsidR="00B4378A" w:rsidRDefault="00B4378A" w:rsidP="00F25CC7"/>
    <w:p w14:paraId="1DE1F247" w14:textId="77777777" w:rsidR="00B4378A" w:rsidRDefault="00B4378A" w:rsidP="00F25CC7"/>
    <w:p w14:paraId="001855CE" w14:textId="77777777" w:rsidR="00B4378A" w:rsidRDefault="00B4378A" w:rsidP="00F25CC7"/>
    <w:p w14:paraId="40A0624E" w14:textId="77777777" w:rsidR="00B4378A" w:rsidRDefault="00B4378A" w:rsidP="00F25CC7"/>
    <w:p w14:paraId="63E81317" w14:textId="77777777" w:rsidR="00B4378A" w:rsidRDefault="00B4378A" w:rsidP="00F25CC7"/>
    <w:p w14:paraId="59314F24" w14:textId="77777777" w:rsidR="00B4378A" w:rsidRDefault="00B4378A" w:rsidP="00F25CC7"/>
    <w:p w14:paraId="53B60699" w14:textId="77777777" w:rsidR="00B4378A" w:rsidRDefault="00B4378A" w:rsidP="00F25CC7"/>
    <w:p w14:paraId="0927F25A" w14:textId="77777777" w:rsidR="00B4378A" w:rsidRDefault="00B4378A" w:rsidP="00F25CC7"/>
    <w:p w14:paraId="5C892735" w14:textId="77777777" w:rsidR="00B4378A" w:rsidRDefault="00B4378A" w:rsidP="00F25CC7"/>
    <w:p w14:paraId="14B20528" w14:textId="77777777" w:rsidR="00B4378A" w:rsidRDefault="00B4378A" w:rsidP="00F25CC7"/>
    <w:tbl>
      <w:tblPr>
        <w:tblW w:w="5000" w:type="pct"/>
        <w:tblBorders>
          <w:top w:val="single" w:sz="4" w:space="0" w:color="B9B9B9"/>
          <w:bottom w:val="single" w:sz="4" w:space="0" w:color="B9B9B9"/>
          <w:insideH w:val="single" w:sz="4" w:space="0" w:color="B9B9B9"/>
        </w:tblBorders>
        <w:tblLook w:val="01E0" w:firstRow="1" w:lastRow="1" w:firstColumn="1" w:lastColumn="1" w:noHBand="0" w:noVBand="0"/>
      </w:tblPr>
      <w:tblGrid>
        <w:gridCol w:w="2603"/>
        <w:gridCol w:w="3330"/>
        <w:gridCol w:w="2081"/>
        <w:gridCol w:w="1850"/>
      </w:tblGrid>
      <w:tr w:rsidR="00B4378A" w:rsidRPr="00B476EC" w14:paraId="216FA1BE" w14:textId="77777777" w:rsidTr="003A60A2">
        <w:trPr>
          <w:trHeight w:val="340"/>
        </w:trPr>
        <w:tc>
          <w:tcPr>
            <w:tcW w:w="5000" w:type="pct"/>
            <w:gridSpan w:val="4"/>
          </w:tcPr>
          <w:p w14:paraId="0C7C8E66" w14:textId="381E07E7" w:rsidR="00B4378A" w:rsidRPr="00B476EC" w:rsidRDefault="00B4378A" w:rsidP="003A60A2">
            <w:pPr>
              <w:pStyle w:val="TableHeader"/>
            </w:pPr>
            <w:r w:rsidRPr="00B476EC">
              <w:t xml:space="preserve">Document filename: </w:t>
            </w:r>
            <w:r w:rsidR="00760F44">
              <w:t>Interweave Clinical Risk Management System (CRMS)</w:t>
            </w:r>
          </w:p>
        </w:tc>
      </w:tr>
      <w:tr w:rsidR="00B4378A" w:rsidRPr="00B476EC" w14:paraId="4AC98B11" w14:textId="77777777" w:rsidTr="003A60A2">
        <w:trPr>
          <w:trHeight w:val="170"/>
        </w:trPr>
        <w:tc>
          <w:tcPr>
            <w:tcW w:w="1319" w:type="pct"/>
          </w:tcPr>
          <w:p w14:paraId="529CC2D3" w14:textId="67AA1B98" w:rsidR="00B4378A" w:rsidRPr="00B476EC" w:rsidRDefault="00B4378A" w:rsidP="00CB4B32">
            <w:pPr>
              <w:pStyle w:val="TableHeader"/>
            </w:pPr>
            <w:r w:rsidRPr="00B476EC">
              <w:t>Directorate</w:t>
            </w:r>
            <w:r w:rsidR="00760F44">
              <w:t xml:space="preserve">/Programme: Interweave </w:t>
            </w:r>
          </w:p>
        </w:tc>
        <w:tc>
          <w:tcPr>
            <w:tcW w:w="1688" w:type="pct"/>
            <w:tcBorders>
              <w:right w:val="single" w:sz="4" w:space="0" w:color="B9B9B9"/>
            </w:tcBorders>
          </w:tcPr>
          <w:p w14:paraId="62EAF975" w14:textId="77777777" w:rsidR="00B4378A" w:rsidRPr="00B476EC" w:rsidRDefault="00B4378A" w:rsidP="003A60A2">
            <w:pPr>
              <w:pStyle w:val="TableText"/>
            </w:pPr>
          </w:p>
        </w:tc>
        <w:tc>
          <w:tcPr>
            <w:tcW w:w="1055" w:type="pct"/>
            <w:tcBorders>
              <w:left w:val="single" w:sz="4" w:space="0" w:color="B9B9B9"/>
            </w:tcBorders>
          </w:tcPr>
          <w:p w14:paraId="6B70F16A" w14:textId="03F19560" w:rsidR="00B4378A" w:rsidRPr="00B476EC" w:rsidRDefault="00B4378A" w:rsidP="003A60A2">
            <w:pPr>
              <w:pStyle w:val="TableHeader"/>
            </w:pPr>
            <w:r w:rsidRPr="00B476EC">
              <w:t>Project</w:t>
            </w:r>
            <w:r w:rsidR="00CC2469">
              <w:t>(s)</w:t>
            </w:r>
            <w:r w:rsidR="00760F44">
              <w:t>:</w:t>
            </w:r>
            <w:r w:rsidR="00CC2469">
              <w:t xml:space="preserve"> </w:t>
            </w:r>
            <w:r w:rsidR="00DC1AE4">
              <w:t xml:space="preserve">All </w:t>
            </w:r>
            <w:r w:rsidR="00CC2469">
              <w:t xml:space="preserve">Clinical Safety </w:t>
            </w:r>
            <w:r w:rsidR="00DC1AE4">
              <w:t>and Healthcare IT</w:t>
            </w:r>
          </w:p>
        </w:tc>
        <w:tc>
          <w:tcPr>
            <w:tcW w:w="938" w:type="pct"/>
          </w:tcPr>
          <w:p w14:paraId="66EA6FA2" w14:textId="77777777" w:rsidR="00B4378A" w:rsidRPr="00B476EC" w:rsidRDefault="00B4378A" w:rsidP="003A60A2">
            <w:pPr>
              <w:pStyle w:val="TableText"/>
            </w:pPr>
          </w:p>
        </w:tc>
      </w:tr>
      <w:tr w:rsidR="00B4378A" w:rsidRPr="00B476EC" w14:paraId="5A638552" w14:textId="77777777" w:rsidTr="003A60A2">
        <w:trPr>
          <w:trHeight w:val="170"/>
        </w:trPr>
        <w:tc>
          <w:tcPr>
            <w:tcW w:w="3007" w:type="pct"/>
            <w:gridSpan w:val="2"/>
            <w:tcBorders>
              <w:right w:val="single" w:sz="4" w:space="0" w:color="B9B9B9"/>
            </w:tcBorders>
          </w:tcPr>
          <w:p w14:paraId="30E8F6A0" w14:textId="77777777" w:rsidR="00B4378A" w:rsidRPr="00B476EC" w:rsidRDefault="00B4378A" w:rsidP="003A60A2">
            <w:pPr>
              <w:pStyle w:val="TableHeader"/>
            </w:pPr>
            <w:r w:rsidRPr="00B476EC">
              <w:t>Document Reference</w:t>
            </w:r>
            <w:r w:rsidR="00CC2469">
              <w:t xml:space="preserve"> CRMS</w:t>
            </w:r>
          </w:p>
        </w:tc>
        <w:tc>
          <w:tcPr>
            <w:tcW w:w="1993" w:type="pct"/>
            <w:gridSpan w:val="2"/>
            <w:tcBorders>
              <w:left w:val="single" w:sz="4" w:space="0" w:color="B9B9B9"/>
            </w:tcBorders>
            <w:shd w:val="clear" w:color="auto" w:fill="auto"/>
          </w:tcPr>
          <w:p w14:paraId="744A1DBB" w14:textId="77777777" w:rsidR="00B4378A" w:rsidRPr="00B476EC" w:rsidRDefault="00B4378A" w:rsidP="003A60A2">
            <w:pPr>
              <w:pStyle w:val="TableHeader"/>
            </w:pPr>
          </w:p>
        </w:tc>
      </w:tr>
      <w:tr w:rsidR="00B4378A" w:rsidRPr="00B476EC" w14:paraId="491AEFAA" w14:textId="77777777" w:rsidTr="003A60A2">
        <w:trPr>
          <w:trHeight w:val="145"/>
        </w:trPr>
        <w:tc>
          <w:tcPr>
            <w:tcW w:w="1319" w:type="pct"/>
          </w:tcPr>
          <w:p w14:paraId="36FE7454" w14:textId="518C8F6C" w:rsidR="00B4378A" w:rsidRPr="00B476EC" w:rsidRDefault="00B4378A" w:rsidP="003A60A2">
            <w:pPr>
              <w:pStyle w:val="TableHeader"/>
            </w:pPr>
            <w:r>
              <w:t>Director</w:t>
            </w:r>
            <w:r w:rsidR="00760F44">
              <w:t>: Lee Rickles</w:t>
            </w:r>
          </w:p>
        </w:tc>
        <w:tc>
          <w:tcPr>
            <w:tcW w:w="1688" w:type="pct"/>
            <w:tcBorders>
              <w:right w:val="single" w:sz="4" w:space="0" w:color="B9B9B9"/>
            </w:tcBorders>
          </w:tcPr>
          <w:p w14:paraId="5AC196AD" w14:textId="77777777" w:rsidR="00B4378A" w:rsidRPr="00DF65E1" w:rsidRDefault="00B4378A" w:rsidP="003A60A2">
            <w:pPr>
              <w:pStyle w:val="TableText"/>
            </w:pPr>
          </w:p>
        </w:tc>
        <w:tc>
          <w:tcPr>
            <w:tcW w:w="1055" w:type="pct"/>
            <w:tcBorders>
              <w:left w:val="single" w:sz="4" w:space="0" w:color="B9B9B9"/>
            </w:tcBorders>
            <w:shd w:val="clear" w:color="auto" w:fill="auto"/>
          </w:tcPr>
          <w:p w14:paraId="4FBE54B8" w14:textId="2A80E780" w:rsidR="00B4378A" w:rsidRPr="00B476EC" w:rsidRDefault="00B4378A" w:rsidP="003A60A2">
            <w:pPr>
              <w:pStyle w:val="TableHeader"/>
            </w:pPr>
            <w:r w:rsidRPr="00B476EC">
              <w:t>Status</w:t>
            </w:r>
            <w:r w:rsidR="00CC2469">
              <w:t xml:space="preserve"> </w:t>
            </w:r>
            <w:r w:rsidR="00760F44">
              <w:t>Completed</w:t>
            </w:r>
          </w:p>
        </w:tc>
        <w:tc>
          <w:tcPr>
            <w:tcW w:w="938" w:type="pct"/>
            <w:shd w:val="clear" w:color="auto" w:fill="auto"/>
          </w:tcPr>
          <w:p w14:paraId="53C509EF" w14:textId="77777777" w:rsidR="00B4378A" w:rsidRPr="00DF65E1" w:rsidRDefault="00B4378A" w:rsidP="003A60A2">
            <w:pPr>
              <w:pStyle w:val="TableText"/>
            </w:pPr>
          </w:p>
        </w:tc>
      </w:tr>
      <w:tr w:rsidR="00B4378A" w:rsidRPr="00B476EC" w14:paraId="62D8AD63" w14:textId="77777777" w:rsidTr="003A60A2">
        <w:trPr>
          <w:trHeight w:val="170"/>
        </w:trPr>
        <w:tc>
          <w:tcPr>
            <w:tcW w:w="1319" w:type="pct"/>
          </w:tcPr>
          <w:p w14:paraId="29691E6E" w14:textId="262F283F" w:rsidR="00B4378A" w:rsidRPr="00B476EC" w:rsidRDefault="00B4378A" w:rsidP="003A60A2">
            <w:pPr>
              <w:pStyle w:val="TableHeader"/>
            </w:pPr>
            <w:r w:rsidRPr="00B476EC">
              <w:t>Owner</w:t>
            </w:r>
            <w:r w:rsidR="00CC2469">
              <w:t xml:space="preserve"> </w:t>
            </w:r>
            <w:r w:rsidR="00760F44">
              <w:t>Ian Clucas</w:t>
            </w:r>
          </w:p>
        </w:tc>
        <w:tc>
          <w:tcPr>
            <w:tcW w:w="1688" w:type="pct"/>
            <w:tcBorders>
              <w:right w:val="single" w:sz="4" w:space="0" w:color="B9B9B9"/>
            </w:tcBorders>
          </w:tcPr>
          <w:p w14:paraId="40C13B5A" w14:textId="77777777" w:rsidR="00B4378A" w:rsidRPr="008B7A9B" w:rsidRDefault="00B4378A" w:rsidP="003A60A2">
            <w:pPr>
              <w:pStyle w:val="TableText"/>
            </w:pPr>
          </w:p>
        </w:tc>
        <w:tc>
          <w:tcPr>
            <w:tcW w:w="1055" w:type="pct"/>
            <w:tcBorders>
              <w:left w:val="single" w:sz="4" w:space="0" w:color="B9B9B9"/>
            </w:tcBorders>
            <w:shd w:val="clear" w:color="auto" w:fill="auto"/>
          </w:tcPr>
          <w:p w14:paraId="500EB9EB" w14:textId="672E2F67" w:rsidR="00B4378A" w:rsidRPr="00B476EC" w:rsidRDefault="00B4378A" w:rsidP="003A60A2">
            <w:pPr>
              <w:pStyle w:val="TableHeader"/>
            </w:pPr>
            <w:r w:rsidRPr="00B476EC">
              <w:t>Version</w:t>
            </w:r>
            <w:r w:rsidR="00955B61">
              <w:t xml:space="preserve"> </w:t>
            </w:r>
            <w:r w:rsidR="00760F44">
              <w:t>5</w:t>
            </w:r>
          </w:p>
        </w:tc>
        <w:tc>
          <w:tcPr>
            <w:tcW w:w="938" w:type="pct"/>
            <w:shd w:val="clear" w:color="auto" w:fill="auto"/>
          </w:tcPr>
          <w:p w14:paraId="5FFF5E7C" w14:textId="77777777" w:rsidR="00B4378A" w:rsidRPr="00466374" w:rsidRDefault="00B4378A" w:rsidP="003A60A2">
            <w:pPr>
              <w:pStyle w:val="TableText"/>
            </w:pPr>
          </w:p>
        </w:tc>
      </w:tr>
      <w:tr w:rsidR="00B4378A" w:rsidRPr="00B476EC" w14:paraId="3D1DF590" w14:textId="77777777" w:rsidTr="003A60A2">
        <w:trPr>
          <w:trHeight w:val="170"/>
        </w:trPr>
        <w:tc>
          <w:tcPr>
            <w:tcW w:w="1319" w:type="pct"/>
          </w:tcPr>
          <w:p w14:paraId="2D808FD9" w14:textId="546088A6" w:rsidR="00B4378A" w:rsidRPr="00B476EC" w:rsidRDefault="00B4378A" w:rsidP="003A60A2">
            <w:pPr>
              <w:pStyle w:val="TableHeader"/>
            </w:pPr>
            <w:r w:rsidRPr="00B476EC">
              <w:t>Author</w:t>
            </w:r>
            <w:r>
              <w:t>s</w:t>
            </w:r>
            <w:r w:rsidR="00CC2469">
              <w:t xml:space="preserve"> </w:t>
            </w:r>
            <w:r w:rsidR="00760F44">
              <w:t>Paul Warwick</w:t>
            </w:r>
            <w:r w:rsidR="00CC2469">
              <w:t xml:space="preserve"> </w:t>
            </w:r>
          </w:p>
        </w:tc>
        <w:tc>
          <w:tcPr>
            <w:tcW w:w="1688" w:type="pct"/>
            <w:tcBorders>
              <w:right w:val="single" w:sz="4" w:space="0" w:color="B9B9B9"/>
            </w:tcBorders>
          </w:tcPr>
          <w:p w14:paraId="381B4C5A" w14:textId="77777777" w:rsidR="00B4378A" w:rsidRPr="008B7A9B" w:rsidRDefault="00B4378A" w:rsidP="003A60A2">
            <w:pPr>
              <w:pStyle w:val="TableText"/>
            </w:pPr>
          </w:p>
        </w:tc>
        <w:tc>
          <w:tcPr>
            <w:tcW w:w="1055" w:type="pct"/>
            <w:tcBorders>
              <w:left w:val="single" w:sz="4" w:space="0" w:color="B9B9B9"/>
            </w:tcBorders>
            <w:shd w:val="clear" w:color="auto" w:fill="auto"/>
          </w:tcPr>
          <w:p w14:paraId="0A4CEE58" w14:textId="77777777" w:rsidR="00B4378A" w:rsidRPr="00B476EC" w:rsidRDefault="00B4378A" w:rsidP="003A60A2">
            <w:pPr>
              <w:pStyle w:val="TableHeader"/>
            </w:pPr>
            <w:r w:rsidRPr="00FE36D2">
              <w:t>Version issue date</w:t>
            </w:r>
          </w:p>
        </w:tc>
        <w:tc>
          <w:tcPr>
            <w:tcW w:w="938" w:type="pct"/>
            <w:shd w:val="clear" w:color="auto" w:fill="auto"/>
          </w:tcPr>
          <w:p w14:paraId="44604AAF" w14:textId="37E61C4A" w:rsidR="00B4378A" w:rsidRPr="00DF65E1" w:rsidRDefault="00760F44" w:rsidP="003A60A2">
            <w:pPr>
              <w:pStyle w:val="TableText"/>
            </w:pPr>
            <w:r>
              <w:t>12.02.2024</w:t>
            </w:r>
          </w:p>
        </w:tc>
      </w:tr>
    </w:tbl>
    <w:p w14:paraId="416274EC" w14:textId="77777777" w:rsidR="00B4378A" w:rsidRPr="00F25CC7" w:rsidRDefault="00B4378A" w:rsidP="00F25CC7">
      <w:pPr>
        <w:sectPr w:rsidR="00B4378A" w:rsidRPr="00F25CC7" w:rsidSect="00F5718C">
          <w:headerReference w:type="default" r:id="rId11"/>
          <w:footerReference w:type="default" r:id="rId12"/>
          <w:headerReference w:type="first" r:id="rId13"/>
          <w:footerReference w:type="first" r:id="rId14"/>
          <w:pgSz w:w="11906" w:h="16838"/>
          <w:pgMar w:top="1021" w:right="1021" w:bottom="1021" w:left="1021" w:header="454" w:footer="680" w:gutter="0"/>
          <w:cols w:space="708"/>
          <w:titlePg/>
          <w:docGrid w:linePitch="360"/>
        </w:sectPr>
      </w:pPr>
    </w:p>
    <w:p w14:paraId="792C52E1" w14:textId="77777777" w:rsidR="00B4378A" w:rsidRPr="001865AB" w:rsidRDefault="00B4378A" w:rsidP="00B4378A">
      <w:pPr>
        <w:pStyle w:val="Docmgmtheading"/>
        <w:rPr>
          <w:color w:val="005EB8" w:themeColor="accent1"/>
        </w:rPr>
      </w:pPr>
      <w:r w:rsidRPr="001865AB">
        <w:rPr>
          <w:color w:val="005EB8" w:themeColor="accent1"/>
        </w:rPr>
        <w:lastRenderedPageBreak/>
        <w:t>Document Management</w:t>
      </w:r>
    </w:p>
    <w:p w14:paraId="34747714" w14:textId="77777777" w:rsidR="00B4378A" w:rsidRPr="00073D94" w:rsidRDefault="00B4378A" w:rsidP="00B4378A">
      <w:pPr>
        <w:pStyle w:val="DocMgmtSubhead"/>
        <w:rPr>
          <w:color w:val="005EB8" w:themeColor="accent1"/>
          <w:sz w:val="22"/>
        </w:rPr>
      </w:pPr>
      <w:bookmarkStart w:id="0" w:name="_Toc350847280"/>
      <w:bookmarkStart w:id="1" w:name="_Toc350847324"/>
      <w:r w:rsidRPr="00073D94">
        <w:rPr>
          <w:color w:val="005EB8" w:themeColor="accent1"/>
          <w:sz w:val="22"/>
        </w:rPr>
        <w:t>Revision History</w:t>
      </w:r>
      <w:bookmarkEnd w:id="0"/>
      <w:bookmarkEnd w:id="1"/>
    </w:p>
    <w:tbl>
      <w:tblPr>
        <w:tblW w:w="4894" w:type="pct"/>
        <w:tblInd w:w="108" w:type="dxa"/>
        <w:tblBorders>
          <w:top w:val="single" w:sz="2" w:space="0" w:color="B9B9B9"/>
          <w:bottom w:val="single" w:sz="2" w:space="0" w:color="B9B9B9"/>
          <w:insideH w:val="single" w:sz="2" w:space="0" w:color="B9B9B9"/>
        </w:tblBorders>
        <w:tblLook w:val="0000" w:firstRow="0" w:lastRow="0" w:firstColumn="0" w:lastColumn="0" w:noHBand="0" w:noVBand="0"/>
      </w:tblPr>
      <w:tblGrid>
        <w:gridCol w:w="1111"/>
        <w:gridCol w:w="1473"/>
        <w:gridCol w:w="7071"/>
      </w:tblGrid>
      <w:tr w:rsidR="00B4378A" w:rsidRPr="00B476EC" w14:paraId="67DEBF18" w14:textId="77777777" w:rsidTr="003A60A2">
        <w:trPr>
          <w:trHeight w:val="290"/>
        </w:trPr>
        <w:tc>
          <w:tcPr>
            <w:tcW w:w="575" w:type="pc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14:paraId="7308FF1F" w14:textId="77777777" w:rsidR="00B4378A" w:rsidRPr="00B476EC" w:rsidRDefault="00B4378A" w:rsidP="003A60A2">
            <w:pPr>
              <w:pStyle w:val="TableHeader"/>
            </w:pPr>
            <w:r w:rsidRPr="00B476EC">
              <w:t>Version</w:t>
            </w:r>
          </w:p>
        </w:tc>
        <w:tc>
          <w:tcPr>
            <w:tcW w:w="763" w:type="pct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</w:tcPr>
          <w:p w14:paraId="3B3045B1" w14:textId="77777777" w:rsidR="00B4378A" w:rsidRPr="00B476EC" w:rsidRDefault="00B4378A" w:rsidP="003A60A2">
            <w:pPr>
              <w:pStyle w:val="TableHeader"/>
            </w:pPr>
            <w:r w:rsidRPr="00B476EC">
              <w:t>Date</w:t>
            </w:r>
          </w:p>
        </w:tc>
        <w:tc>
          <w:tcPr>
            <w:tcW w:w="3662" w:type="pct"/>
            <w:tcBorders>
              <w:top w:val="single" w:sz="2" w:space="0" w:color="000000"/>
              <w:left w:val="nil"/>
              <w:bottom w:val="single" w:sz="2" w:space="0" w:color="000000"/>
            </w:tcBorders>
          </w:tcPr>
          <w:p w14:paraId="45EE73D6" w14:textId="77777777" w:rsidR="00B4378A" w:rsidRPr="00B476EC" w:rsidRDefault="00B4378A" w:rsidP="003A60A2">
            <w:pPr>
              <w:pStyle w:val="TableHeader"/>
            </w:pPr>
            <w:r w:rsidRPr="00B476EC">
              <w:t>Summary of Changes</w:t>
            </w:r>
          </w:p>
        </w:tc>
      </w:tr>
      <w:tr w:rsidR="00B4378A" w:rsidRPr="00B476EC" w14:paraId="6F0A8BF6" w14:textId="77777777" w:rsidTr="003A60A2">
        <w:trPr>
          <w:trHeight w:val="290"/>
        </w:trPr>
        <w:tc>
          <w:tcPr>
            <w:tcW w:w="575" w:type="pct"/>
            <w:tcBorders>
              <w:right w:val="single" w:sz="2" w:space="0" w:color="B9B9B9"/>
            </w:tcBorders>
          </w:tcPr>
          <w:p w14:paraId="6755DA34" w14:textId="2B37525B" w:rsidR="00B4378A" w:rsidRPr="00A70E16" w:rsidRDefault="003A60A2" w:rsidP="003A60A2">
            <w:pPr>
              <w:pStyle w:val="TableText"/>
            </w:pPr>
            <w:r>
              <w:t>1</w:t>
            </w:r>
          </w:p>
        </w:tc>
        <w:tc>
          <w:tcPr>
            <w:tcW w:w="763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63A0D89A" w14:textId="39D5CFE8" w:rsidR="00B4378A" w:rsidRPr="00A70E16" w:rsidRDefault="003A60A2" w:rsidP="003A60A2">
            <w:pPr>
              <w:pStyle w:val="TableText"/>
            </w:pPr>
            <w:r>
              <w:t>20</w:t>
            </w:r>
            <w:r w:rsidR="00760F44">
              <w:t>.</w:t>
            </w:r>
            <w:r>
              <w:t>05</w:t>
            </w:r>
            <w:r w:rsidR="00760F44">
              <w:t>.20</w:t>
            </w:r>
            <w:r>
              <w:t>19</w:t>
            </w:r>
          </w:p>
        </w:tc>
        <w:tc>
          <w:tcPr>
            <w:tcW w:w="3662" w:type="pct"/>
            <w:tcBorders>
              <w:left w:val="single" w:sz="2" w:space="0" w:color="B9B9B9"/>
            </w:tcBorders>
          </w:tcPr>
          <w:p w14:paraId="2CA27260" w14:textId="77777777" w:rsidR="00B4378A" w:rsidRPr="00A70E16" w:rsidRDefault="003A60A2" w:rsidP="003A60A2">
            <w:pPr>
              <w:pStyle w:val="TableText"/>
            </w:pPr>
            <w:r>
              <w:t xml:space="preserve">Created Document </w:t>
            </w:r>
          </w:p>
        </w:tc>
      </w:tr>
      <w:tr w:rsidR="00B4378A" w:rsidRPr="00B476EC" w14:paraId="1B743544" w14:textId="77777777" w:rsidTr="003A60A2">
        <w:trPr>
          <w:trHeight w:val="290"/>
        </w:trPr>
        <w:tc>
          <w:tcPr>
            <w:tcW w:w="575" w:type="pct"/>
            <w:tcBorders>
              <w:right w:val="single" w:sz="2" w:space="0" w:color="B9B9B9"/>
            </w:tcBorders>
          </w:tcPr>
          <w:p w14:paraId="02A85A53" w14:textId="51C04A4F" w:rsidR="00B4378A" w:rsidRDefault="003A60A2" w:rsidP="003A60A2">
            <w:pPr>
              <w:pStyle w:val="TableText"/>
            </w:pPr>
            <w:r>
              <w:t>2</w:t>
            </w:r>
          </w:p>
        </w:tc>
        <w:tc>
          <w:tcPr>
            <w:tcW w:w="763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0F9DE2AB" w14:textId="75BD0740" w:rsidR="00B4378A" w:rsidRPr="00FB6C7F" w:rsidRDefault="003A60A2" w:rsidP="003A60A2">
            <w:pPr>
              <w:pStyle w:val="TableText"/>
            </w:pPr>
            <w:r>
              <w:t>12</w:t>
            </w:r>
            <w:r w:rsidR="00760F44">
              <w:t>.</w:t>
            </w:r>
            <w:r>
              <w:t>07</w:t>
            </w:r>
            <w:r w:rsidR="00760F44">
              <w:t>.20</w:t>
            </w:r>
            <w:r>
              <w:t>19</w:t>
            </w:r>
          </w:p>
        </w:tc>
        <w:tc>
          <w:tcPr>
            <w:tcW w:w="3662" w:type="pct"/>
            <w:tcBorders>
              <w:left w:val="single" w:sz="2" w:space="0" w:color="B9B9B9"/>
            </w:tcBorders>
          </w:tcPr>
          <w:p w14:paraId="370D7CA9" w14:textId="77777777" w:rsidR="00B4378A" w:rsidRDefault="003A60A2" w:rsidP="003A60A2">
            <w:pPr>
              <w:pStyle w:val="TableText"/>
            </w:pPr>
            <w:r>
              <w:t>Reviewed and added comments</w:t>
            </w:r>
          </w:p>
        </w:tc>
      </w:tr>
      <w:tr w:rsidR="00B4378A" w:rsidRPr="00B476EC" w14:paraId="53719620" w14:textId="77777777" w:rsidTr="003A60A2">
        <w:trPr>
          <w:trHeight w:val="290"/>
        </w:trPr>
        <w:tc>
          <w:tcPr>
            <w:tcW w:w="575" w:type="pct"/>
            <w:tcBorders>
              <w:right w:val="single" w:sz="2" w:space="0" w:color="B9B9B9"/>
            </w:tcBorders>
          </w:tcPr>
          <w:p w14:paraId="542C2B52" w14:textId="7C3F8DFF" w:rsidR="00B4378A" w:rsidRDefault="003A60A2" w:rsidP="003A60A2">
            <w:pPr>
              <w:pStyle w:val="TableText"/>
            </w:pPr>
            <w:r>
              <w:t>3</w:t>
            </w:r>
          </w:p>
        </w:tc>
        <w:tc>
          <w:tcPr>
            <w:tcW w:w="763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3D86DCC7" w14:textId="3F7AD532" w:rsidR="00B4378A" w:rsidRDefault="003A60A2" w:rsidP="003A60A2">
            <w:pPr>
              <w:pStyle w:val="TableText"/>
            </w:pPr>
            <w:r>
              <w:t>16</w:t>
            </w:r>
            <w:r w:rsidR="00760F44">
              <w:t>.</w:t>
            </w:r>
            <w:r>
              <w:t>07</w:t>
            </w:r>
            <w:r w:rsidR="00760F44">
              <w:t>.20</w:t>
            </w:r>
            <w:r>
              <w:t>19</w:t>
            </w:r>
          </w:p>
        </w:tc>
        <w:tc>
          <w:tcPr>
            <w:tcW w:w="3662" w:type="pct"/>
            <w:tcBorders>
              <w:left w:val="single" w:sz="2" w:space="0" w:color="B9B9B9"/>
            </w:tcBorders>
          </w:tcPr>
          <w:p w14:paraId="79D09F06" w14:textId="77777777" w:rsidR="00B4378A" w:rsidRDefault="003A60A2" w:rsidP="003A60A2">
            <w:pPr>
              <w:pStyle w:val="TableText"/>
            </w:pPr>
            <w:r>
              <w:t>Reviewed and actioned comments</w:t>
            </w:r>
          </w:p>
        </w:tc>
      </w:tr>
      <w:tr w:rsidR="00B4378A" w:rsidRPr="00B476EC" w14:paraId="67A67047" w14:textId="77777777" w:rsidTr="003A60A2">
        <w:trPr>
          <w:trHeight w:val="290"/>
        </w:trPr>
        <w:tc>
          <w:tcPr>
            <w:tcW w:w="575" w:type="pct"/>
            <w:tcBorders>
              <w:right w:val="single" w:sz="2" w:space="0" w:color="B9B9B9"/>
            </w:tcBorders>
          </w:tcPr>
          <w:p w14:paraId="479927A9" w14:textId="422C43E4" w:rsidR="00B4378A" w:rsidRDefault="00955B61" w:rsidP="003A60A2">
            <w:pPr>
              <w:pStyle w:val="TableText"/>
            </w:pPr>
            <w:r>
              <w:t>4</w:t>
            </w:r>
          </w:p>
        </w:tc>
        <w:tc>
          <w:tcPr>
            <w:tcW w:w="763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599356A9" w14:textId="62AE498F" w:rsidR="00B4378A" w:rsidRDefault="00955B61" w:rsidP="003A60A2">
            <w:pPr>
              <w:pStyle w:val="TableText"/>
            </w:pPr>
            <w:r>
              <w:t>17</w:t>
            </w:r>
            <w:r w:rsidR="00760F44">
              <w:t>.</w:t>
            </w:r>
            <w:r>
              <w:t>09</w:t>
            </w:r>
            <w:r w:rsidR="00760F44">
              <w:t>.20</w:t>
            </w:r>
            <w:r>
              <w:t>19</w:t>
            </w:r>
          </w:p>
        </w:tc>
        <w:tc>
          <w:tcPr>
            <w:tcW w:w="3662" w:type="pct"/>
            <w:tcBorders>
              <w:left w:val="single" w:sz="2" w:space="0" w:color="B9B9B9"/>
            </w:tcBorders>
          </w:tcPr>
          <w:p w14:paraId="04706A30" w14:textId="77777777" w:rsidR="00B4378A" w:rsidRDefault="00955B61" w:rsidP="003A60A2">
            <w:pPr>
              <w:pStyle w:val="TableText"/>
            </w:pPr>
            <w:r>
              <w:t>Reviewed and added context</w:t>
            </w:r>
          </w:p>
        </w:tc>
      </w:tr>
      <w:tr w:rsidR="00760F44" w:rsidRPr="00B476EC" w14:paraId="41586D85" w14:textId="77777777" w:rsidTr="003A60A2">
        <w:trPr>
          <w:trHeight w:val="290"/>
        </w:trPr>
        <w:tc>
          <w:tcPr>
            <w:tcW w:w="575" w:type="pct"/>
            <w:tcBorders>
              <w:right w:val="single" w:sz="2" w:space="0" w:color="B9B9B9"/>
            </w:tcBorders>
          </w:tcPr>
          <w:p w14:paraId="7CFA0331" w14:textId="786E6499" w:rsidR="00760F44" w:rsidRDefault="00760F44" w:rsidP="003A60A2">
            <w:pPr>
              <w:pStyle w:val="TableText"/>
            </w:pPr>
            <w:r>
              <w:t>5</w:t>
            </w:r>
          </w:p>
        </w:tc>
        <w:tc>
          <w:tcPr>
            <w:tcW w:w="763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1E595BD3" w14:textId="07F247A3" w:rsidR="00760F44" w:rsidRDefault="00760F44" w:rsidP="003A60A2">
            <w:pPr>
              <w:pStyle w:val="TableText"/>
            </w:pPr>
            <w:r>
              <w:t>12.02.2024</w:t>
            </w:r>
          </w:p>
        </w:tc>
        <w:tc>
          <w:tcPr>
            <w:tcW w:w="3662" w:type="pct"/>
            <w:tcBorders>
              <w:left w:val="single" w:sz="2" w:space="0" w:color="B9B9B9"/>
            </w:tcBorders>
          </w:tcPr>
          <w:p w14:paraId="65246C37" w14:textId="589B77B7" w:rsidR="00760F44" w:rsidRDefault="00760F44" w:rsidP="003A60A2">
            <w:pPr>
              <w:pStyle w:val="TableText"/>
            </w:pPr>
            <w:r>
              <w:t>Reviewed and updated to reflect new processes</w:t>
            </w:r>
          </w:p>
        </w:tc>
      </w:tr>
    </w:tbl>
    <w:p w14:paraId="772E4083" w14:textId="77777777" w:rsidR="00B4378A" w:rsidRDefault="00B4378A" w:rsidP="00B4378A">
      <w:pPr>
        <w:rPr>
          <w:sz w:val="16"/>
          <w:szCs w:val="16"/>
        </w:rPr>
      </w:pPr>
    </w:p>
    <w:p w14:paraId="446DD0EF" w14:textId="77777777" w:rsidR="00B4378A" w:rsidRPr="00073D94" w:rsidRDefault="00B4378A" w:rsidP="00B4378A">
      <w:pPr>
        <w:rPr>
          <w:sz w:val="16"/>
          <w:szCs w:val="16"/>
        </w:rPr>
      </w:pPr>
    </w:p>
    <w:p w14:paraId="43F537AB" w14:textId="77777777" w:rsidR="00B4378A" w:rsidRPr="00073D94" w:rsidRDefault="00B4378A" w:rsidP="00B4378A">
      <w:pPr>
        <w:pStyle w:val="DocMgmtSubhead"/>
        <w:rPr>
          <w:color w:val="005EB8" w:themeColor="accent1"/>
          <w:sz w:val="22"/>
        </w:rPr>
      </w:pPr>
      <w:bookmarkStart w:id="2" w:name="_Toc350847281"/>
      <w:bookmarkStart w:id="3" w:name="_Toc350847325"/>
      <w:r w:rsidRPr="00073D94">
        <w:rPr>
          <w:color w:val="005EB8" w:themeColor="accent1"/>
          <w:sz w:val="22"/>
        </w:rPr>
        <w:t>Reviewers</w:t>
      </w:r>
      <w:bookmarkEnd w:id="2"/>
      <w:bookmarkEnd w:id="3"/>
    </w:p>
    <w:p w14:paraId="3165629B" w14:textId="77777777" w:rsidR="00B4378A" w:rsidRPr="00B476EC" w:rsidRDefault="00B4378A" w:rsidP="00B4378A">
      <w:r w:rsidRPr="00B476EC">
        <w:t xml:space="preserve">This document must be reviewed by </w:t>
      </w:r>
      <w:r w:rsidR="00EB7ACA">
        <w:t>the</w:t>
      </w:r>
      <w:r w:rsidRPr="00B476EC">
        <w:t xml:space="preserve"> following people: </w:t>
      </w:r>
    </w:p>
    <w:tbl>
      <w:tblPr>
        <w:tblW w:w="4894" w:type="pct"/>
        <w:tblInd w:w="108" w:type="dxa"/>
        <w:tblBorders>
          <w:top w:val="single" w:sz="2" w:space="0" w:color="B9B9B9"/>
          <w:bottom w:val="single" w:sz="2" w:space="0" w:color="B9B9B9"/>
          <w:insideH w:val="single" w:sz="2" w:space="0" w:color="B9B9B9"/>
        </w:tblBorders>
        <w:tblLook w:val="01E0" w:firstRow="1" w:lastRow="1" w:firstColumn="1" w:lastColumn="1" w:noHBand="0" w:noVBand="0"/>
      </w:tblPr>
      <w:tblGrid>
        <w:gridCol w:w="2347"/>
        <w:gridCol w:w="4982"/>
        <w:gridCol w:w="1376"/>
        <w:gridCol w:w="950"/>
      </w:tblGrid>
      <w:tr w:rsidR="00B4378A" w:rsidRPr="00B476EC" w14:paraId="4583DCAB" w14:textId="77777777" w:rsidTr="003A60A2">
        <w:tc>
          <w:tcPr>
            <w:tcW w:w="1222" w:type="pc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14:paraId="198492BA" w14:textId="77777777" w:rsidR="00B4378A" w:rsidRPr="00B476EC" w:rsidRDefault="00B4378A" w:rsidP="003A60A2">
            <w:pPr>
              <w:pStyle w:val="TableHeader"/>
            </w:pPr>
            <w:r w:rsidRPr="00B476EC">
              <w:t>Reviewer name</w:t>
            </w:r>
          </w:p>
        </w:tc>
        <w:tc>
          <w:tcPr>
            <w:tcW w:w="2586" w:type="pct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</w:tcPr>
          <w:p w14:paraId="0DFDA8D0" w14:textId="77777777" w:rsidR="00B4378A" w:rsidRPr="00B476EC" w:rsidRDefault="00B4378A" w:rsidP="003A60A2">
            <w:pPr>
              <w:pStyle w:val="TableHeader"/>
            </w:pPr>
            <w:r w:rsidRPr="00B476EC">
              <w:t>Title / Responsibility</w:t>
            </w:r>
          </w:p>
        </w:tc>
        <w:tc>
          <w:tcPr>
            <w:tcW w:w="719" w:type="pct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14:paraId="5741F2BA" w14:textId="77777777" w:rsidR="00B4378A" w:rsidRPr="00B476EC" w:rsidRDefault="00B4378A" w:rsidP="003A60A2">
            <w:pPr>
              <w:pStyle w:val="TableHeader"/>
            </w:pPr>
            <w:r w:rsidRPr="00B476EC">
              <w:t>Date</w:t>
            </w:r>
          </w:p>
        </w:tc>
        <w:tc>
          <w:tcPr>
            <w:tcW w:w="473" w:type="pct"/>
            <w:tcBorders>
              <w:top w:val="single" w:sz="2" w:space="0" w:color="000000"/>
              <w:left w:val="nil"/>
              <w:bottom w:val="single" w:sz="2" w:space="0" w:color="000000"/>
            </w:tcBorders>
            <w:shd w:val="clear" w:color="auto" w:fill="auto"/>
          </w:tcPr>
          <w:p w14:paraId="1809A822" w14:textId="77777777" w:rsidR="00B4378A" w:rsidRPr="00B476EC" w:rsidRDefault="00B4378A" w:rsidP="003A60A2">
            <w:pPr>
              <w:pStyle w:val="TableHeader"/>
            </w:pPr>
            <w:r w:rsidRPr="00B476EC">
              <w:t>Version</w:t>
            </w:r>
          </w:p>
        </w:tc>
      </w:tr>
      <w:tr w:rsidR="00B4378A" w:rsidRPr="00B476EC" w14:paraId="4DCFDA60" w14:textId="77777777" w:rsidTr="003A60A2">
        <w:tc>
          <w:tcPr>
            <w:tcW w:w="1222" w:type="pct"/>
            <w:tcBorders>
              <w:top w:val="single" w:sz="2" w:space="0" w:color="000000"/>
              <w:right w:val="single" w:sz="2" w:space="0" w:color="B9B9B9"/>
            </w:tcBorders>
          </w:tcPr>
          <w:p w14:paraId="6EB56E6D" w14:textId="5F4C8510" w:rsidR="00B4378A" w:rsidRPr="00A70E16" w:rsidRDefault="00B4378A" w:rsidP="003A60A2">
            <w:pPr>
              <w:pStyle w:val="TableText"/>
            </w:pPr>
          </w:p>
        </w:tc>
        <w:tc>
          <w:tcPr>
            <w:tcW w:w="2586" w:type="pct"/>
            <w:tcBorders>
              <w:top w:val="single" w:sz="2" w:space="0" w:color="000000"/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3C26F6BE" w14:textId="77777777" w:rsidR="00B4378A" w:rsidRPr="00A70E16" w:rsidRDefault="00B4378A" w:rsidP="00760F44"/>
        </w:tc>
        <w:tc>
          <w:tcPr>
            <w:tcW w:w="719" w:type="pct"/>
            <w:tcBorders>
              <w:top w:val="single" w:sz="2" w:space="0" w:color="000000"/>
              <w:left w:val="single" w:sz="2" w:space="0" w:color="B9B9B9"/>
              <w:right w:val="single" w:sz="2" w:space="0" w:color="B9B9B9"/>
            </w:tcBorders>
          </w:tcPr>
          <w:p w14:paraId="3DD4B030" w14:textId="1599B1FF" w:rsidR="00B4378A" w:rsidRPr="00A70E16" w:rsidRDefault="00B4378A" w:rsidP="003A60A2">
            <w:pPr>
              <w:pStyle w:val="TableText"/>
            </w:pPr>
          </w:p>
        </w:tc>
        <w:tc>
          <w:tcPr>
            <w:tcW w:w="473" w:type="pct"/>
            <w:tcBorders>
              <w:top w:val="single" w:sz="2" w:space="0" w:color="000000"/>
              <w:left w:val="single" w:sz="2" w:space="0" w:color="B9B9B9"/>
            </w:tcBorders>
            <w:shd w:val="clear" w:color="auto" w:fill="auto"/>
          </w:tcPr>
          <w:p w14:paraId="2378011F" w14:textId="444E4ECA" w:rsidR="00B4378A" w:rsidRPr="00A70E16" w:rsidRDefault="00B4378A" w:rsidP="003A60A2">
            <w:pPr>
              <w:pStyle w:val="TableText"/>
            </w:pPr>
          </w:p>
        </w:tc>
      </w:tr>
      <w:tr w:rsidR="00B4378A" w:rsidRPr="00B476EC" w14:paraId="3EE9CE3A" w14:textId="77777777" w:rsidTr="003A60A2">
        <w:tc>
          <w:tcPr>
            <w:tcW w:w="1222" w:type="pct"/>
            <w:tcBorders>
              <w:right w:val="single" w:sz="2" w:space="0" w:color="B9B9B9"/>
            </w:tcBorders>
          </w:tcPr>
          <w:p w14:paraId="39F98618" w14:textId="0B317C58" w:rsidR="00B4378A" w:rsidRPr="0014337C" w:rsidRDefault="00B4378A" w:rsidP="003A60A2">
            <w:pPr>
              <w:pStyle w:val="TableText"/>
              <w:rPr>
                <w:szCs w:val="20"/>
              </w:rPr>
            </w:pPr>
          </w:p>
        </w:tc>
        <w:tc>
          <w:tcPr>
            <w:tcW w:w="2586" w:type="pct"/>
            <w:tcBorders>
              <w:left w:val="single" w:sz="2" w:space="0" w:color="B9B9B9"/>
              <w:right w:val="single" w:sz="2" w:space="0" w:color="B9B9B9"/>
            </w:tcBorders>
            <w:shd w:val="clear" w:color="auto" w:fill="auto"/>
          </w:tcPr>
          <w:p w14:paraId="349A0BCE" w14:textId="047BF119" w:rsidR="00B4378A" w:rsidRPr="0014337C" w:rsidRDefault="00B4378A" w:rsidP="003A60A2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719" w:type="pct"/>
            <w:tcBorders>
              <w:left w:val="single" w:sz="2" w:space="0" w:color="B9B9B9"/>
              <w:right w:val="single" w:sz="2" w:space="0" w:color="B9B9B9"/>
            </w:tcBorders>
          </w:tcPr>
          <w:p w14:paraId="14C3A373" w14:textId="21DCF73E" w:rsidR="00B4378A" w:rsidRPr="00A70E16" w:rsidRDefault="00B4378A" w:rsidP="003A60A2">
            <w:pPr>
              <w:pStyle w:val="TableText"/>
            </w:pPr>
          </w:p>
        </w:tc>
        <w:tc>
          <w:tcPr>
            <w:tcW w:w="473" w:type="pct"/>
            <w:tcBorders>
              <w:left w:val="single" w:sz="2" w:space="0" w:color="B9B9B9"/>
            </w:tcBorders>
            <w:shd w:val="clear" w:color="auto" w:fill="auto"/>
          </w:tcPr>
          <w:p w14:paraId="30621C70" w14:textId="3505D0FA" w:rsidR="00B4378A" w:rsidRPr="00A70E16" w:rsidRDefault="00B4378A" w:rsidP="003A60A2">
            <w:pPr>
              <w:pStyle w:val="TableText"/>
            </w:pPr>
          </w:p>
        </w:tc>
      </w:tr>
    </w:tbl>
    <w:p w14:paraId="4518FCAB" w14:textId="77777777" w:rsidR="00B4378A" w:rsidRPr="00073D94" w:rsidRDefault="00B4378A" w:rsidP="00B4378A">
      <w:pPr>
        <w:rPr>
          <w:sz w:val="16"/>
          <w:szCs w:val="16"/>
        </w:rPr>
      </w:pPr>
    </w:p>
    <w:p w14:paraId="6AA208BB" w14:textId="77777777" w:rsidR="00B4378A" w:rsidRPr="00073D94" w:rsidRDefault="00B4378A" w:rsidP="00B4378A">
      <w:pPr>
        <w:pStyle w:val="DocMgmtSubhead"/>
        <w:rPr>
          <w:color w:val="005EB8" w:themeColor="accent1"/>
          <w:sz w:val="22"/>
        </w:rPr>
      </w:pPr>
      <w:bookmarkStart w:id="4" w:name="_Toc350847282"/>
      <w:bookmarkStart w:id="5" w:name="_Toc350847326"/>
      <w:r w:rsidRPr="00073D94">
        <w:rPr>
          <w:color w:val="005EB8" w:themeColor="accent1"/>
          <w:sz w:val="22"/>
        </w:rPr>
        <w:t>Approved by</w:t>
      </w:r>
      <w:bookmarkEnd w:id="4"/>
      <w:bookmarkEnd w:id="5"/>
    </w:p>
    <w:p w14:paraId="6535DB41" w14:textId="77777777" w:rsidR="00B4378A" w:rsidRPr="00B476EC" w:rsidRDefault="00B4378A" w:rsidP="00B4378A">
      <w:r w:rsidRPr="00B476EC">
        <w:t xml:space="preserve">This document must be approved by </w:t>
      </w:r>
      <w:r w:rsidR="00EB7ACA">
        <w:t>the</w:t>
      </w:r>
      <w:r w:rsidRPr="00B476EC">
        <w:t xml:space="preserve"> following people: </w:t>
      </w:r>
    </w:p>
    <w:tbl>
      <w:tblPr>
        <w:tblW w:w="4923" w:type="pct"/>
        <w:tblInd w:w="108" w:type="dxa"/>
        <w:tblBorders>
          <w:top w:val="single" w:sz="2" w:space="0" w:color="B9B9B9"/>
          <w:bottom w:val="single" w:sz="2" w:space="0" w:color="B9B9B9"/>
          <w:insideH w:val="single" w:sz="2" w:space="0" w:color="B9B9B9"/>
        </w:tblBorders>
        <w:tblLook w:val="0000" w:firstRow="0" w:lastRow="0" w:firstColumn="0" w:lastColumn="0" w:noHBand="0" w:noVBand="0"/>
      </w:tblPr>
      <w:tblGrid>
        <w:gridCol w:w="2358"/>
        <w:gridCol w:w="4994"/>
        <w:gridCol w:w="1389"/>
        <w:gridCol w:w="971"/>
      </w:tblGrid>
      <w:tr w:rsidR="00B4378A" w:rsidRPr="00CB49DD" w14:paraId="254B42FC" w14:textId="77777777" w:rsidTr="003A60A2">
        <w:trPr>
          <w:trHeight w:val="290"/>
        </w:trPr>
        <w:tc>
          <w:tcPr>
            <w:tcW w:w="1214" w:type="pct"/>
            <w:tcBorders>
              <w:top w:val="single" w:sz="2" w:space="0" w:color="000000"/>
              <w:bottom w:val="single" w:sz="2" w:space="0" w:color="000000"/>
            </w:tcBorders>
          </w:tcPr>
          <w:p w14:paraId="5E2926FA" w14:textId="77777777" w:rsidR="00B4378A" w:rsidRPr="00CB49DD" w:rsidRDefault="00B4378A" w:rsidP="003A60A2">
            <w:pPr>
              <w:pStyle w:val="TableHeader"/>
            </w:pPr>
            <w:r w:rsidRPr="00CB49DD">
              <w:t>Name</w:t>
            </w:r>
          </w:p>
        </w:tc>
        <w:tc>
          <w:tcPr>
            <w:tcW w:w="2571" w:type="pct"/>
            <w:tcBorders>
              <w:top w:val="single" w:sz="2" w:space="0" w:color="000000"/>
              <w:bottom w:val="single" w:sz="2" w:space="0" w:color="000000"/>
            </w:tcBorders>
          </w:tcPr>
          <w:p w14:paraId="6BC920E8" w14:textId="77777777" w:rsidR="00B4378A" w:rsidRPr="00CB49DD" w:rsidRDefault="00B4378A" w:rsidP="003A60A2">
            <w:pPr>
              <w:pStyle w:val="TableHeader"/>
            </w:pPr>
            <w:r w:rsidRPr="00CB49DD">
              <w:t>Title</w:t>
            </w:r>
          </w:p>
        </w:tc>
        <w:tc>
          <w:tcPr>
            <w:tcW w:w="715" w:type="pct"/>
            <w:tcBorders>
              <w:top w:val="single" w:sz="2" w:space="0" w:color="000000"/>
              <w:bottom w:val="single" w:sz="2" w:space="0" w:color="000000"/>
            </w:tcBorders>
          </w:tcPr>
          <w:p w14:paraId="1E004730" w14:textId="77777777" w:rsidR="00B4378A" w:rsidRPr="00CB49DD" w:rsidRDefault="00B4378A" w:rsidP="003A60A2">
            <w:pPr>
              <w:pStyle w:val="TableHeader"/>
            </w:pPr>
            <w:r w:rsidRPr="00CB49DD">
              <w:t xml:space="preserve">Date </w:t>
            </w:r>
          </w:p>
        </w:tc>
        <w:tc>
          <w:tcPr>
            <w:tcW w:w="500" w:type="pct"/>
            <w:tcBorders>
              <w:top w:val="single" w:sz="2" w:space="0" w:color="000000"/>
              <w:bottom w:val="single" w:sz="2" w:space="0" w:color="000000"/>
            </w:tcBorders>
          </w:tcPr>
          <w:p w14:paraId="0BB7CD4A" w14:textId="77777777" w:rsidR="00B4378A" w:rsidRPr="00CB49DD" w:rsidRDefault="00B4378A" w:rsidP="003A60A2">
            <w:pPr>
              <w:pStyle w:val="TableHeader"/>
            </w:pPr>
            <w:r w:rsidRPr="00CB49DD">
              <w:t>Version</w:t>
            </w:r>
          </w:p>
        </w:tc>
      </w:tr>
      <w:tr w:rsidR="00B4378A" w:rsidRPr="00CB49DD" w14:paraId="640992A4" w14:textId="77777777" w:rsidTr="003A60A2">
        <w:trPr>
          <w:trHeight w:val="290"/>
        </w:trPr>
        <w:tc>
          <w:tcPr>
            <w:tcW w:w="1214" w:type="pct"/>
            <w:tcBorders>
              <w:top w:val="single" w:sz="2" w:space="0" w:color="000000"/>
              <w:bottom w:val="single" w:sz="2" w:space="0" w:color="000000"/>
              <w:right w:val="single" w:sz="2" w:space="0" w:color="B9B9B9"/>
            </w:tcBorders>
          </w:tcPr>
          <w:p w14:paraId="535592BD" w14:textId="359BFC06" w:rsidR="00B4378A" w:rsidRPr="0014337C" w:rsidRDefault="00760F44" w:rsidP="003A60A2">
            <w:pPr>
              <w:pStyle w:val="TableText"/>
              <w:rPr>
                <w:szCs w:val="20"/>
              </w:rPr>
            </w:pPr>
            <w:r>
              <w:rPr>
                <w:szCs w:val="20"/>
              </w:rPr>
              <w:t>Paul Warwick</w:t>
            </w:r>
          </w:p>
        </w:tc>
        <w:tc>
          <w:tcPr>
            <w:tcW w:w="2571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  <w:right w:val="single" w:sz="2" w:space="0" w:color="B9B9B9"/>
            </w:tcBorders>
          </w:tcPr>
          <w:p w14:paraId="14EB4AA8" w14:textId="39BCED6F" w:rsidR="00B4378A" w:rsidRPr="0014337C" w:rsidRDefault="00760F44" w:rsidP="003A60A2">
            <w:pPr>
              <w:pStyle w:val="TableText"/>
              <w:rPr>
                <w:szCs w:val="20"/>
              </w:rPr>
            </w:pPr>
            <w:r>
              <w:rPr>
                <w:szCs w:val="20"/>
              </w:rPr>
              <w:t>Clinical Safety Officer</w:t>
            </w:r>
          </w:p>
        </w:tc>
        <w:tc>
          <w:tcPr>
            <w:tcW w:w="715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  <w:right w:val="single" w:sz="2" w:space="0" w:color="B9B9B9"/>
            </w:tcBorders>
          </w:tcPr>
          <w:p w14:paraId="219BDB63" w14:textId="223954EA" w:rsidR="00B4378A" w:rsidRPr="00CB49DD" w:rsidRDefault="00760F44" w:rsidP="003A60A2">
            <w:pPr>
              <w:pStyle w:val="TableText"/>
            </w:pPr>
            <w:r>
              <w:t>12.02.2024</w:t>
            </w:r>
          </w:p>
        </w:tc>
        <w:tc>
          <w:tcPr>
            <w:tcW w:w="500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</w:tcBorders>
          </w:tcPr>
          <w:p w14:paraId="733C1BF6" w14:textId="77777777" w:rsidR="00B4378A" w:rsidRPr="00CB49DD" w:rsidRDefault="00B4378A" w:rsidP="003A60A2">
            <w:pPr>
              <w:pStyle w:val="TableText"/>
            </w:pPr>
          </w:p>
        </w:tc>
      </w:tr>
      <w:tr w:rsidR="00B4378A" w:rsidRPr="00CB49DD" w14:paraId="1EB259E9" w14:textId="77777777" w:rsidTr="003A60A2">
        <w:trPr>
          <w:trHeight w:val="290"/>
        </w:trPr>
        <w:tc>
          <w:tcPr>
            <w:tcW w:w="1214" w:type="pct"/>
            <w:tcBorders>
              <w:top w:val="single" w:sz="2" w:space="0" w:color="000000"/>
              <w:bottom w:val="single" w:sz="2" w:space="0" w:color="000000"/>
              <w:right w:val="single" w:sz="2" w:space="0" w:color="B9B9B9"/>
            </w:tcBorders>
          </w:tcPr>
          <w:p w14:paraId="5E4B9B88" w14:textId="0FEC2AE4" w:rsidR="00B4378A" w:rsidRPr="0014337C" w:rsidRDefault="00B4378A" w:rsidP="003A60A2">
            <w:pPr>
              <w:pStyle w:val="TableText"/>
              <w:rPr>
                <w:szCs w:val="20"/>
              </w:rPr>
            </w:pPr>
          </w:p>
        </w:tc>
        <w:tc>
          <w:tcPr>
            <w:tcW w:w="2571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  <w:right w:val="single" w:sz="2" w:space="0" w:color="B9B9B9"/>
            </w:tcBorders>
          </w:tcPr>
          <w:p w14:paraId="159A9736" w14:textId="7236197C" w:rsidR="00B4378A" w:rsidRDefault="00B4378A" w:rsidP="003A60A2">
            <w:pPr>
              <w:pStyle w:val="TableText"/>
              <w:rPr>
                <w:szCs w:val="20"/>
              </w:rPr>
            </w:pPr>
          </w:p>
        </w:tc>
        <w:tc>
          <w:tcPr>
            <w:tcW w:w="715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  <w:right w:val="single" w:sz="2" w:space="0" w:color="B9B9B9"/>
            </w:tcBorders>
          </w:tcPr>
          <w:p w14:paraId="66A7AE2F" w14:textId="77777777" w:rsidR="00B4378A" w:rsidRDefault="00B4378A" w:rsidP="003A60A2">
            <w:pPr>
              <w:pStyle w:val="TableText"/>
            </w:pPr>
          </w:p>
        </w:tc>
        <w:tc>
          <w:tcPr>
            <w:tcW w:w="500" w:type="pct"/>
            <w:tcBorders>
              <w:top w:val="single" w:sz="2" w:space="0" w:color="000000"/>
              <w:left w:val="single" w:sz="2" w:space="0" w:color="B9B9B9"/>
              <w:bottom w:val="single" w:sz="2" w:space="0" w:color="000000"/>
            </w:tcBorders>
          </w:tcPr>
          <w:p w14:paraId="49D22A6C" w14:textId="77777777" w:rsidR="00B4378A" w:rsidRDefault="00B4378A" w:rsidP="003A60A2">
            <w:pPr>
              <w:pStyle w:val="TableText"/>
            </w:pPr>
          </w:p>
        </w:tc>
      </w:tr>
    </w:tbl>
    <w:p w14:paraId="3B300FF8" w14:textId="77777777" w:rsidR="00B4378A" w:rsidRDefault="00B4378A" w:rsidP="00B4378A">
      <w:pPr>
        <w:pStyle w:val="DocMgmtSubhead"/>
        <w:rPr>
          <w:color w:val="005EB8" w:themeColor="accent1"/>
          <w:sz w:val="16"/>
          <w:szCs w:val="16"/>
        </w:rPr>
      </w:pPr>
    </w:p>
    <w:p w14:paraId="3DE16C25" w14:textId="77777777" w:rsidR="00B4378A" w:rsidRPr="00073D94" w:rsidRDefault="00B4378A" w:rsidP="00B4378A">
      <w:pPr>
        <w:pStyle w:val="DocMgmtSubhead"/>
        <w:rPr>
          <w:color w:val="005EB8" w:themeColor="accent1"/>
          <w:sz w:val="16"/>
          <w:szCs w:val="16"/>
        </w:rPr>
      </w:pPr>
    </w:p>
    <w:p w14:paraId="0BFE931F" w14:textId="77777777" w:rsidR="00B4378A" w:rsidRPr="00073D94" w:rsidRDefault="00B4378A" w:rsidP="00B4378A">
      <w:pPr>
        <w:pStyle w:val="DocMgmtSubhead"/>
        <w:rPr>
          <w:color w:val="005EB8" w:themeColor="accent1"/>
          <w:sz w:val="22"/>
        </w:rPr>
      </w:pPr>
      <w:r w:rsidRPr="00073D94">
        <w:rPr>
          <w:color w:val="005EB8" w:themeColor="accent1"/>
          <w:sz w:val="22"/>
        </w:rPr>
        <w:t>Related Documents</w:t>
      </w:r>
    </w:p>
    <w:p w14:paraId="405ED145" w14:textId="77777777" w:rsidR="00B4378A" w:rsidRPr="002A45E5" w:rsidRDefault="00EB7ACA" w:rsidP="00B4378A">
      <w:pPr>
        <w:tabs>
          <w:tab w:val="left" w:pos="4111"/>
        </w:tabs>
      </w:pPr>
      <w:r>
        <w:t>The</w:t>
      </w:r>
      <w:r w:rsidR="00B4378A" w:rsidRPr="002A45E5">
        <w:t>se documents provide additional information and are specifically referenced within this document.</w:t>
      </w:r>
    </w:p>
    <w:tbl>
      <w:tblPr>
        <w:tblW w:w="4360" w:type="pct"/>
        <w:tblInd w:w="108" w:type="dxa"/>
        <w:tblBorders>
          <w:top w:val="single" w:sz="2" w:space="0" w:color="B9B9B9"/>
          <w:bottom w:val="single" w:sz="2" w:space="0" w:color="B9B9B9"/>
          <w:insideH w:val="single" w:sz="2" w:space="0" w:color="B9B9B9"/>
        </w:tblBorders>
        <w:tblLayout w:type="fixed"/>
        <w:tblLook w:val="0000" w:firstRow="0" w:lastRow="0" w:firstColumn="0" w:lastColumn="0" w:noHBand="0" w:noVBand="0"/>
      </w:tblPr>
      <w:tblGrid>
        <w:gridCol w:w="2219"/>
        <w:gridCol w:w="4161"/>
        <w:gridCol w:w="2221"/>
      </w:tblGrid>
      <w:tr w:rsidR="00D851B7" w:rsidRPr="002A45E5" w14:paraId="69F8BF57" w14:textId="77777777" w:rsidTr="00D851B7">
        <w:trPr>
          <w:cantSplit/>
          <w:trHeight w:val="290"/>
          <w:tblHeader/>
        </w:trPr>
        <w:tc>
          <w:tcPr>
            <w:tcW w:w="1290" w:type="pct"/>
            <w:tcBorders>
              <w:top w:val="single" w:sz="2" w:space="0" w:color="000000"/>
              <w:bottom w:val="single" w:sz="2" w:space="0" w:color="000000"/>
            </w:tcBorders>
          </w:tcPr>
          <w:p w14:paraId="108F2913" w14:textId="77777777" w:rsidR="00D851B7" w:rsidRPr="00FA3DEA" w:rsidRDefault="00D851B7" w:rsidP="003A60A2">
            <w:pPr>
              <w:pStyle w:val="TableHeader"/>
              <w:rPr>
                <w:sz w:val="24"/>
                <w:szCs w:val="24"/>
              </w:rPr>
            </w:pPr>
            <w:r w:rsidRPr="00FA3DEA">
              <w:rPr>
                <w:sz w:val="24"/>
                <w:szCs w:val="24"/>
              </w:rPr>
              <w:t>Doc Reference Number</w:t>
            </w:r>
          </w:p>
        </w:tc>
        <w:tc>
          <w:tcPr>
            <w:tcW w:w="2419" w:type="pct"/>
            <w:tcBorders>
              <w:top w:val="single" w:sz="2" w:space="0" w:color="000000"/>
              <w:bottom w:val="single" w:sz="2" w:space="0" w:color="000000"/>
            </w:tcBorders>
          </w:tcPr>
          <w:p w14:paraId="5F276BAF" w14:textId="77777777" w:rsidR="00D851B7" w:rsidRPr="00FA3DEA" w:rsidRDefault="00D851B7" w:rsidP="003A60A2">
            <w:pPr>
              <w:pStyle w:val="TableHeader"/>
              <w:rPr>
                <w:sz w:val="24"/>
                <w:szCs w:val="24"/>
              </w:rPr>
            </w:pPr>
            <w:r w:rsidRPr="00FA3DEA">
              <w:rPr>
                <w:sz w:val="24"/>
                <w:szCs w:val="24"/>
              </w:rPr>
              <w:t>Title</w:t>
            </w:r>
          </w:p>
        </w:tc>
        <w:tc>
          <w:tcPr>
            <w:tcW w:w="1291" w:type="pct"/>
            <w:tcBorders>
              <w:top w:val="single" w:sz="2" w:space="0" w:color="000000"/>
              <w:bottom w:val="single" w:sz="2" w:space="0" w:color="000000"/>
            </w:tcBorders>
          </w:tcPr>
          <w:p w14:paraId="065AF1BE" w14:textId="77777777" w:rsidR="00D851B7" w:rsidRPr="002A45E5" w:rsidRDefault="00D851B7" w:rsidP="003A60A2">
            <w:pPr>
              <w:pStyle w:val="TableHeader"/>
            </w:pPr>
            <w:r w:rsidRPr="002A45E5">
              <w:t>Version</w:t>
            </w:r>
          </w:p>
        </w:tc>
      </w:tr>
      <w:tr w:rsidR="00D851B7" w:rsidRPr="002A45E5" w14:paraId="2C07DEFB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06D16B17" w14:textId="77777777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>3.2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2B05F5D9" w14:textId="77777777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 xml:space="preserve">Clinical Risk Management Plan 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1EB54AEB" w14:textId="203A5D45" w:rsidR="00D851B7" w:rsidRPr="002A45E5" w:rsidRDefault="00760F44" w:rsidP="003A60A2">
            <w:pPr>
              <w:pStyle w:val="TableText"/>
            </w:pPr>
            <w:r>
              <w:object w:dxaOrig="1508" w:dyaOrig="983" w14:anchorId="4C84DD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15" o:title=""/>
                </v:shape>
                <o:OLEObject Type="Embed" ProgID="Word.Document.12" ShapeID="_x0000_i1025" DrawAspect="Icon" ObjectID="_1769262789" r:id="rId16">
                  <o:FieldCodes>\s</o:FieldCodes>
                </o:OLEObject>
              </w:object>
            </w:r>
          </w:p>
        </w:tc>
      </w:tr>
      <w:tr w:rsidR="00D851B7" w:rsidRPr="00CB49DD" w14:paraId="59C9724E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45021335" w14:textId="77777777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>3.3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7BA7B1CA" w14:textId="77777777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>Hazard Log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6B5C94E8" w14:textId="69D6BC50" w:rsidR="00D851B7" w:rsidRDefault="00D851B7" w:rsidP="003A60A2">
            <w:pPr>
              <w:pStyle w:val="TableText"/>
            </w:pPr>
          </w:p>
        </w:tc>
      </w:tr>
      <w:tr w:rsidR="00D851B7" w:rsidRPr="00CB49DD" w14:paraId="4A99EAE9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2032F514" w14:textId="77777777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>3.4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5DF0B277" w14:textId="1D42E110" w:rsidR="00D851B7" w:rsidRPr="00FA3DEA" w:rsidRDefault="00D851B7" w:rsidP="003A60A2">
            <w:pPr>
              <w:pStyle w:val="TableText"/>
              <w:rPr>
                <w:sz w:val="24"/>
              </w:rPr>
            </w:pPr>
            <w:r w:rsidRPr="00FA3DEA">
              <w:rPr>
                <w:sz w:val="24"/>
              </w:rPr>
              <w:t>Clinical Safety Case</w:t>
            </w:r>
            <w:r w:rsidR="00760F44">
              <w:rPr>
                <w:sz w:val="24"/>
              </w:rPr>
              <w:t xml:space="preserve"> Report</w:t>
            </w:r>
            <w:r w:rsidR="00052E2D">
              <w:rPr>
                <w:sz w:val="24"/>
              </w:rPr>
              <w:t xml:space="preserve"> </w:t>
            </w:r>
            <w:r w:rsidR="00760F44">
              <w:rPr>
                <w:sz w:val="24"/>
              </w:rPr>
              <w:t>SOS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75FB73E4" w14:textId="692D0A49" w:rsidR="00D851B7" w:rsidRDefault="00052E2D" w:rsidP="003A60A2">
            <w:pPr>
              <w:pStyle w:val="TableText"/>
            </w:pPr>
            <w:r>
              <w:object w:dxaOrig="1508" w:dyaOrig="983" w14:anchorId="6F81FF53">
                <v:shape id="_x0000_i1026" type="#_x0000_t75" style="width:75.75pt;height:49.5pt" o:ole="">
                  <v:imagedata r:id="rId17" o:title=""/>
                </v:shape>
                <o:OLEObject Type="Embed" ProgID="Word.Document.12" ShapeID="_x0000_i1026" DrawAspect="Icon" ObjectID="_1769262790" r:id="rId18">
                  <o:FieldCodes>\s</o:FieldCodes>
                </o:OLEObject>
              </w:object>
            </w:r>
          </w:p>
        </w:tc>
      </w:tr>
      <w:tr w:rsidR="00D851B7" w:rsidRPr="00CB49DD" w14:paraId="07B4332E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0DD5DADE" w14:textId="77777777" w:rsidR="00D851B7" w:rsidRPr="00FA3DEA" w:rsidRDefault="00D851B7" w:rsidP="003A60A2">
            <w:pPr>
              <w:autoSpaceDE w:val="0"/>
              <w:autoSpaceDN w:val="0"/>
              <w:adjustRightInd w:val="0"/>
              <w:spacing w:after="0"/>
              <w:textboxTightWrap w:val="none"/>
              <w:rPr>
                <w:rFonts w:eastAsiaTheme="minorHAnsi" w:cs="Arial"/>
              </w:rPr>
            </w:pPr>
            <w:r w:rsidRPr="00FA3DEA">
              <w:rPr>
                <w:rFonts w:eastAsiaTheme="minorHAnsi" w:cs="Arial"/>
              </w:rPr>
              <w:lastRenderedPageBreak/>
              <w:t>3.5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603A318A" w14:textId="69ACF499" w:rsidR="00D851B7" w:rsidRPr="00FA3DEA" w:rsidRDefault="00D851B7" w:rsidP="0091529A">
            <w:pPr>
              <w:pStyle w:val="Documenttitle"/>
              <w:rPr>
                <w:color w:val="auto"/>
                <w:sz w:val="24"/>
                <w:szCs w:val="24"/>
              </w:rPr>
            </w:pPr>
            <w:r w:rsidRPr="00FA3DEA">
              <w:rPr>
                <w:color w:val="auto"/>
                <w:sz w:val="24"/>
                <w:szCs w:val="24"/>
              </w:rPr>
              <w:t xml:space="preserve">Clinical Safety Closure Report </w:t>
            </w:r>
            <w:r w:rsidR="00052E2D">
              <w:rPr>
                <w:color w:val="auto"/>
                <w:sz w:val="24"/>
                <w:szCs w:val="24"/>
              </w:rPr>
              <w:t>Portal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338B727F" w14:textId="2F9F55C4" w:rsidR="00D851B7" w:rsidRDefault="00052E2D" w:rsidP="003A60A2">
            <w:pPr>
              <w:pStyle w:val="TableText"/>
            </w:pPr>
            <w:r>
              <w:object w:dxaOrig="1508" w:dyaOrig="983" w14:anchorId="06A97FFA">
                <v:shape id="_x0000_i1027" type="#_x0000_t75" style="width:75.75pt;height:49.5pt" o:ole="">
                  <v:imagedata r:id="rId19" o:title=""/>
                </v:shape>
                <o:OLEObject Type="Embed" ProgID="Word.Document.12" ShapeID="_x0000_i1027" DrawAspect="Icon" ObjectID="_1769262791" r:id="rId20">
                  <o:FieldCodes>\s</o:FieldCodes>
                </o:OLEObject>
              </w:object>
            </w:r>
          </w:p>
        </w:tc>
      </w:tr>
      <w:tr w:rsidR="00D851B7" w:rsidRPr="00CB49DD" w14:paraId="4F6174BC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271C124D" w14:textId="77777777" w:rsidR="00D851B7" w:rsidRDefault="00D851B7" w:rsidP="003A60A2">
            <w:pPr>
              <w:autoSpaceDE w:val="0"/>
              <w:autoSpaceDN w:val="0"/>
              <w:adjustRightInd w:val="0"/>
              <w:spacing w:after="0"/>
              <w:textboxTightWrap w:val="none"/>
              <w:rPr>
                <w:rFonts w:eastAsiaTheme="minorHAnsi" w:cs="Arial"/>
                <w:sz w:val="20"/>
                <w:szCs w:val="20"/>
              </w:rPr>
            </w:pPr>
            <w:r>
              <w:rPr>
                <w:rFonts w:eastAsiaTheme="minorHAnsi" w:cs="Arial"/>
                <w:sz w:val="20"/>
                <w:szCs w:val="20"/>
              </w:rPr>
              <w:t>DCB 0160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7AF6DC5A" w14:textId="77777777" w:rsidR="00D851B7" w:rsidRPr="00D851B7" w:rsidRDefault="00D851B7" w:rsidP="0091529A">
            <w:pPr>
              <w:pStyle w:val="Documenttitle"/>
              <w:rPr>
                <w:color w:val="0F0F0F" w:themeColor="text1"/>
                <w:sz w:val="24"/>
                <w:szCs w:val="24"/>
              </w:rPr>
            </w:pPr>
            <w:r w:rsidRPr="00D851B7">
              <w:rPr>
                <w:sz w:val="24"/>
                <w:szCs w:val="24"/>
                <w:lang w:val="en"/>
              </w:rPr>
              <w:t>Clinical Risk Management: its Application in the Deployment and Use of Health IT Systems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6B70545D" w14:textId="173A9F2A" w:rsidR="00D851B7" w:rsidRDefault="00052E2D" w:rsidP="003A60A2">
            <w:pPr>
              <w:pStyle w:val="TableText"/>
            </w:pPr>
            <w:r>
              <w:object w:dxaOrig="1508" w:dyaOrig="983" w14:anchorId="545D3803">
                <v:shape id="_x0000_i1028" type="#_x0000_t75" style="width:75.75pt;height:49.5pt" o:ole="">
                  <v:imagedata r:id="rId21" o:title=""/>
                </v:shape>
                <o:OLEObject Type="Embed" ProgID="AcroExch.Document.DC" ShapeID="_x0000_i1028" DrawAspect="Icon" ObjectID="_1769262792" r:id="rId22"/>
              </w:object>
            </w:r>
          </w:p>
        </w:tc>
      </w:tr>
      <w:tr w:rsidR="00D851B7" w:rsidRPr="00CB49DD" w14:paraId="20438525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68C8415D" w14:textId="77777777" w:rsidR="00D851B7" w:rsidRDefault="00D851B7" w:rsidP="003A60A2">
            <w:pPr>
              <w:autoSpaceDE w:val="0"/>
              <w:autoSpaceDN w:val="0"/>
              <w:adjustRightInd w:val="0"/>
              <w:spacing w:after="0"/>
              <w:textboxTightWrap w:val="none"/>
              <w:rPr>
                <w:rFonts w:eastAsiaTheme="minorHAnsi" w:cs="Arial"/>
                <w:sz w:val="20"/>
                <w:szCs w:val="20"/>
              </w:rPr>
            </w:pPr>
            <w:r>
              <w:rPr>
                <w:rFonts w:eastAsiaTheme="minorHAnsi" w:cs="Arial"/>
                <w:sz w:val="20"/>
                <w:szCs w:val="20"/>
              </w:rPr>
              <w:t>DCB 0129</w:t>
            </w: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65806A4B" w14:textId="77777777" w:rsidR="00D851B7" w:rsidRPr="00D851B7" w:rsidRDefault="00D851B7" w:rsidP="0091529A">
            <w:pPr>
              <w:pStyle w:val="Documenttitle"/>
              <w:rPr>
                <w:color w:val="0F0F0F" w:themeColor="text1"/>
                <w:sz w:val="24"/>
                <w:szCs w:val="24"/>
              </w:rPr>
            </w:pPr>
            <w:r w:rsidRPr="00D851B7">
              <w:rPr>
                <w:sz w:val="24"/>
                <w:szCs w:val="24"/>
                <w:lang w:val="en"/>
              </w:rPr>
              <w:t>Clinical Risk Management: its Application in the Manufacture of Health IT Systems</w:t>
            </w: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0A7AB377" w14:textId="700D128D" w:rsidR="00D851B7" w:rsidRDefault="00052E2D" w:rsidP="003A60A2">
            <w:pPr>
              <w:pStyle w:val="TableText"/>
            </w:pPr>
            <w:r>
              <w:object w:dxaOrig="1508" w:dyaOrig="983" w14:anchorId="3C2B9C04">
                <v:shape id="_x0000_i1029" type="#_x0000_t75" style="width:75.75pt;height:49.5pt" o:ole="">
                  <v:imagedata r:id="rId23" o:title=""/>
                </v:shape>
                <o:OLEObject Type="Embed" ProgID="AcroExch.Document.DC" ShapeID="_x0000_i1029" DrawAspect="Icon" ObjectID="_1769262793" r:id="rId24"/>
              </w:object>
            </w:r>
          </w:p>
        </w:tc>
      </w:tr>
      <w:tr w:rsidR="00A41B2D" w:rsidRPr="00CB49DD" w14:paraId="48D7D570" w14:textId="77777777" w:rsidTr="00D851B7">
        <w:trPr>
          <w:cantSplit/>
          <w:trHeight w:val="290"/>
        </w:trPr>
        <w:tc>
          <w:tcPr>
            <w:tcW w:w="1290" w:type="pct"/>
            <w:tcBorders>
              <w:left w:val="single" w:sz="2" w:space="0" w:color="B9B9B9"/>
              <w:right w:val="single" w:sz="2" w:space="0" w:color="B9B9B9"/>
            </w:tcBorders>
          </w:tcPr>
          <w:p w14:paraId="595796A9" w14:textId="7792790E" w:rsidR="00A41B2D" w:rsidRDefault="00A41B2D" w:rsidP="003A60A2">
            <w:pPr>
              <w:autoSpaceDE w:val="0"/>
              <w:autoSpaceDN w:val="0"/>
              <w:adjustRightInd w:val="0"/>
              <w:spacing w:after="0"/>
              <w:textboxTightWrap w:val="none"/>
              <w:rPr>
                <w:rFonts w:eastAsiaTheme="minorHAnsi" w:cs="Arial"/>
                <w:sz w:val="20"/>
                <w:szCs w:val="20"/>
              </w:rPr>
            </w:pPr>
          </w:p>
        </w:tc>
        <w:tc>
          <w:tcPr>
            <w:tcW w:w="2419" w:type="pct"/>
            <w:tcBorders>
              <w:left w:val="single" w:sz="2" w:space="0" w:color="B9B9B9"/>
              <w:right w:val="single" w:sz="2" w:space="0" w:color="B9B9B9"/>
            </w:tcBorders>
          </w:tcPr>
          <w:p w14:paraId="103BB068" w14:textId="2BBFC918" w:rsidR="00A41B2D" w:rsidRPr="00D851B7" w:rsidRDefault="00A41B2D" w:rsidP="0091529A">
            <w:pPr>
              <w:pStyle w:val="Documenttitle"/>
              <w:rPr>
                <w:sz w:val="24"/>
                <w:szCs w:val="24"/>
                <w:lang w:val="en"/>
              </w:rPr>
            </w:pPr>
          </w:p>
        </w:tc>
        <w:tc>
          <w:tcPr>
            <w:tcW w:w="1291" w:type="pct"/>
            <w:tcBorders>
              <w:left w:val="single" w:sz="2" w:space="0" w:color="B9B9B9"/>
            </w:tcBorders>
          </w:tcPr>
          <w:p w14:paraId="5CEB458B" w14:textId="070D7EA2" w:rsidR="00A41B2D" w:rsidRDefault="00A41B2D" w:rsidP="003A60A2">
            <w:pPr>
              <w:pStyle w:val="TableText"/>
            </w:pPr>
          </w:p>
        </w:tc>
      </w:tr>
    </w:tbl>
    <w:p w14:paraId="1B2411C4" w14:textId="77777777" w:rsidR="00B4378A" w:rsidRDefault="00B4378A" w:rsidP="00E5704B">
      <w:pPr>
        <w:rPr>
          <w:b/>
          <w:color w:val="005EB8" w:themeColor="accent1"/>
          <w:sz w:val="42"/>
          <w:szCs w:val="42"/>
        </w:rPr>
      </w:pPr>
    </w:p>
    <w:p w14:paraId="51CA4B24" w14:textId="77777777" w:rsidR="00B4378A" w:rsidRDefault="00B4378A" w:rsidP="00E5704B">
      <w:pPr>
        <w:rPr>
          <w:b/>
          <w:color w:val="005EB8" w:themeColor="accent1"/>
          <w:sz w:val="42"/>
          <w:szCs w:val="42"/>
        </w:rPr>
      </w:pPr>
    </w:p>
    <w:p w14:paraId="58B19418" w14:textId="77777777" w:rsidR="00B4378A" w:rsidRDefault="00B4378A" w:rsidP="00E5704B">
      <w:pPr>
        <w:rPr>
          <w:b/>
          <w:color w:val="005EB8" w:themeColor="accent1"/>
          <w:sz w:val="42"/>
          <w:szCs w:val="42"/>
        </w:rPr>
      </w:pPr>
    </w:p>
    <w:p w14:paraId="2F8B4BC4" w14:textId="77777777" w:rsidR="00B4378A" w:rsidRDefault="00B4378A" w:rsidP="00E5704B">
      <w:pPr>
        <w:rPr>
          <w:b/>
          <w:color w:val="005EB8" w:themeColor="accent1"/>
          <w:sz w:val="42"/>
          <w:szCs w:val="42"/>
        </w:rPr>
      </w:pPr>
    </w:p>
    <w:p w14:paraId="0DE65906" w14:textId="77777777" w:rsidR="000C24AF" w:rsidRPr="00E5704B" w:rsidRDefault="000C24AF" w:rsidP="00E5704B">
      <w:pPr>
        <w:rPr>
          <w:b/>
          <w:color w:val="005EB8" w:themeColor="accent1"/>
          <w:sz w:val="42"/>
          <w:szCs w:val="42"/>
        </w:rPr>
      </w:pPr>
      <w:r w:rsidRPr="00E5704B">
        <w:rPr>
          <w:b/>
          <w:color w:val="005EB8" w:themeColor="accent1"/>
          <w:sz w:val="42"/>
          <w:szCs w:val="42"/>
        </w:rPr>
        <w:t>Contents</w:t>
      </w:r>
    </w:p>
    <w:p w14:paraId="58F20535" w14:textId="77777777" w:rsidR="00235C72" w:rsidRDefault="000C24AF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r w:rsidRPr="00C41C82">
        <w:rPr>
          <w:caps/>
          <w:smallCaps/>
        </w:rPr>
        <w:fldChar w:fldCharType="begin"/>
      </w:r>
      <w:r w:rsidRPr="00C41C82">
        <w:rPr>
          <w:caps/>
          <w:smallCaps/>
        </w:rPr>
        <w:instrText xml:space="preserve"> TOC \o "1-2" \h \z </w:instrText>
      </w:r>
      <w:r w:rsidRPr="00C41C82">
        <w:rPr>
          <w:caps/>
          <w:smallCaps/>
        </w:rPr>
        <w:fldChar w:fldCharType="separate"/>
      </w:r>
      <w:hyperlink w:anchor="_Toc488402624" w:history="1">
        <w:r w:rsidR="00235C72" w:rsidRPr="001379B5">
          <w:rPr>
            <w:rStyle w:val="Hyperlink"/>
          </w:rPr>
          <w:t>Introduction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_Toc488402624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4</w:t>
        </w:r>
        <w:r w:rsidR="00235C72">
          <w:rPr>
            <w:webHidden/>
          </w:rPr>
          <w:fldChar w:fldCharType="end"/>
        </w:r>
      </w:hyperlink>
    </w:p>
    <w:p w14:paraId="57BEADC6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25" w:history="1">
        <w:r w:rsidR="00235C72" w:rsidRPr="001379B5">
          <w:rPr>
            <w:rStyle w:val="Hyperlink"/>
          </w:rPr>
          <w:t>Purpose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_Toc488402625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4</w:t>
        </w:r>
        <w:r w:rsidR="00235C72">
          <w:rPr>
            <w:webHidden/>
          </w:rPr>
          <w:fldChar w:fldCharType="end"/>
        </w:r>
      </w:hyperlink>
    </w:p>
    <w:p w14:paraId="491D77DF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26" w:history="1">
        <w:r w:rsidR="00235C72" w:rsidRPr="001379B5">
          <w:rPr>
            <w:rStyle w:val="Hyperlink"/>
          </w:rPr>
          <w:t>Audience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_Toc488402626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5</w:t>
        </w:r>
        <w:r w:rsidR="00235C72">
          <w:rPr>
            <w:webHidden/>
          </w:rPr>
          <w:fldChar w:fldCharType="end"/>
        </w:r>
      </w:hyperlink>
    </w:p>
    <w:p w14:paraId="0A8C71EB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27" w:history="1">
        <w:r w:rsidR="00235C72" w:rsidRPr="001379B5">
          <w:rPr>
            <w:rStyle w:val="Hyperlink"/>
          </w:rPr>
          <w:t>Scope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_Toc488402627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5</w:t>
        </w:r>
        <w:r w:rsidR="00235C72">
          <w:rPr>
            <w:webHidden/>
          </w:rPr>
          <w:fldChar w:fldCharType="end"/>
        </w:r>
      </w:hyperlink>
    </w:p>
    <w:p w14:paraId="48FAF7EC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28" w:history="1">
        <w:r w:rsidR="00235C72" w:rsidRPr="001379B5">
          <w:rPr>
            <w:rStyle w:val="Hyperlink"/>
          </w:rPr>
          <w:t>Definitions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_Toc488402628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5</w:t>
        </w:r>
        <w:r w:rsidR="00235C72">
          <w:rPr>
            <w:webHidden/>
          </w:rPr>
          <w:fldChar w:fldCharType="end"/>
        </w:r>
      </w:hyperlink>
    </w:p>
    <w:p w14:paraId="5F05F15F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29" w:history="1">
        <w:r w:rsidR="00235C72" w:rsidRPr="001379B5">
          <w:rPr>
            <w:rStyle w:val="Hyperlink"/>
          </w:rPr>
          <w:t>Healthcare IT Clinical Risk Management (CRM) Governance Arrangements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_Toc488402629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5</w:t>
        </w:r>
        <w:r w:rsidR="00235C72">
          <w:rPr>
            <w:webHidden/>
          </w:rPr>
          <w:fldChar w:fldCharType="end"/>
        </w:r>
      </w:hyperlink>
    </w:p>
    <w:p w14:paraId="0209C526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0" w:history="1">
        <w:r w:rsidR="00235C72" w:rsidRPr="001379B5">
          <w:rPr>
            <w:rStyle w:val="Hyperlink"/>
            <w:noProof/>
          </w:rPr>
          <w:t>Clinical Risk Management Team Organisation Chart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_Toc488402630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6</w:t>
        </w:r>
        <w:r w:rsidR="00235C72">
          <w:rPr>
            <w:noProof/>
            <w:webHidden/>
          </w:rPr>
          <w:fldChar w:fldCharType="end"/>
        </w:r>
      </w:hyperlink>
    </w:p>
    <w:p w14:paraId="4BDCEB0A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1" w:history="1">
        <w:r w:rsidR="00235C72" w:rsidRPr="001379B5">
          <w:rPr>
            <w:rStyle w:val="Hyperlink"/>
            <w:noProof/>
          </w:rPr>
          <w:t>Personnel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_Toc488402631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6</w:t>
        </w:r>
        <w:r w:rsidR="00235C72">
          <w:rPr>
            <w:noProof/>
            <w:webHidden/>
          </w:rPr>
          <w:fldChar w:fldCharType="end"/>
        </w:r>
      </w:hyperlink>
    </w:p>
    <w:p w14:paraId="7531CD3A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2" w:history="1">
        <w:r w:rsidR="00235C72" w:rsidRPr="001379B5">
          <w:rPr>
            <w:rStyle w:val="Hyperlink"/>
            <w:noProof/>
          </w:rPr>
          <w:t>Governance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_Toc488402632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6</w:t>
        </w:r>
        <w:r w:rsidR="00235C72">
          <w:rPr>
            <w:noProof/>
            <w:webHidden/>
          </w:rPr>
          <w:fldChar w:fldCharType="end"/>
        </w:r>
      </w:hyperlink>
    </w:p>
    <w:p w14:paraId="129B1ED0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33" w:history="1">
        <w:r w:rsidR="00235C72" w:rsidRPr="001379B5">
          <w:rPr>
            <w:rStyle w:val="Hyperlink"/>
          </w:rPr>
          <w:t>Healthcare IT Clinical Risk Management Deliverables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_Toc488402633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6</w:t>
        </w:r>
        <w:r w:rsidR="00235C72">
          <w:rPr>
            <w:webHidden/>
          </w:rPr>
          <w:fldChar w:fldCharType="end"/>
        </w:r>
      </w:hyperlink>
    </w:p>
    <w:p w14:paraId="63F9C509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4" w:history="1">
        <w:r w:rsidR="00235C72" w:rsidRPr="001379B5">
          <w:rPr>
            <w:rStyle w:val="Hyperlink"/>
            <w:noProof/>
          </w:rPr>
          <w:t>Clinical Risk Management File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_Toc488402634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6</w:t>
        </w:r>
        <w:r w:rsidR="00235C72">
          <w:rPr>
            <w:noProof/>
            <w:webHidden/>
          </w:rPr>
          <w:fldChar w:fldCharType="end"/>
        </w:r>
      </w:hyperlink>
    </w:p>
    <w:p w14:paraId="0008E24F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5" w:history="1">
        <w:r w:rsidR="00235C72" w:rsidRPr="001379B5">
          <w:rPr>
            <w:rStyle w:val="Hyperlink"/>
            <w:noProof/>
          </w:rPr>
          <w:t>Clinical Risk Management Plan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_Toc488402635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6</w:t>
        </w:r>
        <w:r w:rsidR="00235C72">
          <w:rPr>
            <w:noProof/>
            <w:webHidden/>
          </w:rPr>
          <w:fldChar w:fldCharType="end"/>
        </w:r>
      </w:hyperlink>
    </w:p>
    <w:p w14:paraId="6FDEA3B9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6" w:history="1">
        <w:r w:rsidR="00235C72" w:rsidRPr="001379B5">
          <w:rPr>
            <w:rStyle w:val="Hyperlink"/>
            <w:noProof/>
          </w:rPr>
          <w:t>Hazard Log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_Toc488402636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7</w:t>
        </w:r>
        <w:r w:rsidR="00235C72">
          <w:rPr>
            <w:noProof/>
            <w:webHidden/>
          </w:rPr>
          <w:fldChar w:fldCharType="end"/>
        </w:r>
      </w:hyperlink>
    </w:p>
    <w:p w14:paraId="4B3BE4CC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7" w:history="1">
        <w:r w:rsidR="00235C72" w:rsidRPr="001379B5">
          <w:rPr>
            <w:rStyle w:val="Hyperlink"/>
            <w:noProof/>
          </w:rPr>
          <w:t>Clinical Safety Case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_Toc488402637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7</w:t>
        </w:r>
        <w:r w:rsidR="00235C72">
          <w:rPr>
            <w:noProof/>
            <w:webHidden/>
          </w:rPr>
          <w:fldChar w:fldCharType="end"/>
        </w:r>
      </w:hyperlink>
    </w:p>
    <w:p w14:paraId="53C53FA6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38" w:history="1">
        <w:r w:rsidR="00235C72" w:rsidRPr="001379B5">
          <w:rPr>
            <w:rStyle w:val="Hyperlink"/>
            <w:noProof/>
          </w:rPr>
          <w:t>Clinical Safety Case Report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_Toc488402638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7</w:t>
        </w:r>
        <w:r w:rsidR="00235C72">
          <w:rPr>
            <w:noProof/>
            <w:webHidden/>
          </w:rPr>
          <w:fldChar w:fldCharType="end"/>
        </w:r>
      </w:hyperlink>
    </w:p>
    <w:p w14:paraId="51279F77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39" w:history="1">
        <w:r w:rsidR="00235C72" w:rsidRPr="001379B5">
          <w:rPr>
            <w:rStyle w:val="Hyperlink"/>
          </w:rPr>
          <w:t>Healthcare IT Clinical Risk Management Activities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_Toc488402639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7</w:t>
        </w:r>
        <w:r w:rsidR="00235C72">
          <w:rPr>
            <w:webHidden/>
          </w:rPr>
          <w:fldChar w:fldCharType="end"/>
        </w:r>
      </w:hyperlink>
    </w:p>
    <w:p w14:paraId="781D821A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0" w:history="1">
        <w:r w:rsidR="00235C72" w:rsidRPr="001379B5">
          <w:rPr>
            <w:rStyle w:val="Hyperlink"/>
            <w:noProof/>
          </w:rPr>
          <w:t>Hazard Identification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_Toc488402640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7</w:t>
        </w:r>
        <w:r w:rsidR="00235C72">
          <w:rPr>
            <w:noProof/>
            <w:webHidden/>
          </w:rPr>
          <w:fldChar w:fldCharType="end"/>
        </w:r>
      </w:hyperlink>
    </w:p>
    <w:p w14:paraId="1F15128A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1" w:history="1">
        <w:r w:rsidR="00235C72" w:rsidRPr="001379B5">
          <w:rPr>
            <w:rStyle w:val="Hyperlink"/>
            <w:noProof/>
          </w:rPr>
          <w:t>Risk Assessment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_Toc488402641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8</w:t>
        </w:r>
        <w:r w:rsidR="00235C72">
          <w:rPr>
            <w:noProof/>
            <w:webHidden/>
          </w:rPr>
          <w:fldChar w:fldCharType="end"/>
        </w:r>
      </w:hyperlink>
    </w:p>
    <w:p w14:paraId="0674EB9D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2" w:history="1">
        <w:r w:rsidR="00235C72" w:rsidRPr="001379B5">
          <w:rPr>
            <w:rStyle w:val="Hyperlink"/>
            <w:noProof/>
          </w:rPr>
          <w:t>Risk Evaluation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_Toc488402642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8</w:t>
        </w:r>
        <w:r w:rsidR="00235C72">
          <w:rPr>
            <w:noProof/>
            <w:webHidden/>
          </w:rPr>
          <w:fldChar w:fldCharType="end"/>
        </w:r>
      </w:hyperlink>
    </w:p>
    <w:p w14:paraId="4E7F9158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3" w:history="1">
        <w:r w:rsidR="00235C72" w:rsidRPr="001379B5">
          <w:rPr>
            <w:rStyle w:val="Hyperlink"/>
            <w:noProof/>
          </w:rPr>
          <w:t>Risk Control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_Toc488402643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8</w:t>
        </w:r>
        <w:r w:rsidR="00235C72">
          <w:rPr>
            <w:noProof/>
            <w:webHidden/>
          </w:rPr>
          <w:fldChar w:fldCharType="end"/>
        </w:r>
      </w:hyperlink>
    </w:p>
    <w:p w14:paraId="0EF7B65D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4" w:history="1">
        <w:r w:rsidR="00235C72" w:rsidRPr="001379B5">
          <w:rPr>
            <w:rStyle w:val="Hyperlink"/>
            <w:noProof/>
          </w:rPr>
          <w:t>Deployment and Ongoing Maintenance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_Toc488402644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8</w:t>
        </w:r>
        <w:r w:rsidR="00235C72">
          <w:rPr>
            <w:noProof/>
            <w:webHidden/>
          </w:rPr>
          <w:fldChar w:fldCharType="end"/>
        </w:r>
      </w:hyperlink>
    </w:p>
    <w:p w14:paraId="501BB5A5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5" w:history="1">
        <w:r w:rsidR="00235C72" w:rsidRPr="001379B5">
          <w:rPr>
            <w:rStyle w:val="Hyperlink"/>
            <w:noProof/>
          </w:rPr>
          <w:t>Incident Management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_Toc488402645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8</w:t>
        </w:r>
        <w:r w:rsidR="00235C72">
          <w:rPr>
            <w:noProof/>
            <w:webHidden/>
          </w:rPr>
          <w:fldChar w:fldCharType="end"/>
        </w:r>
      </w:hyperlink>
    </w:p>
    <w:p w14:paraId="52146D0E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46" w:history="1">
        <w:r w:rsidR="00235C72" w:rsidRPr="001379B5">
          <w:rPr>
            <w:rStyle w:val="Hyperlink"/>
          </w:rPr>
          <w:t>Clinical Safety Competence and Training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_Toc488402646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9</w:t>
        </w:r>
        <w:r w:rsidR="00235C72">
          <w:rPr>
            <w:webHidden/>
          </w:rPr>
          <w:fldChar w:fldCharType="end"/>
        </w:r>
      </w:hyperlink>
    </w:p>
    <w:p w14:paraId="74A8A46C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7" w:history="1">
        <w:r w:rsidR="00235C72" w:rsidRPr="001379B5">
          <w:rPr>
            <w:rStyle w:val="Hyperlink"/>
            <w:noProof/>
          </w:rPr>
          <w:t>Overview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_Toc488402647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9</w:t>
        </w:r>
        <w:r w:rsidR="00235C72">
          <w:rPr>
            <w:noProof/>
            <w:webHidden/>
          </w:rPr>
          <w:fldChar w:fldCharType="end"/>
        </w:r>
      </w:hyperlink>
    </w:p>
    <w:p w14:paraId="04B8CA7C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8" w:history="1">
        <w:r w:rsidR="00235C72" w:rsidRPr="001379B5">
          <w:rPr>
            <w:rStyle w:val="Hyperlink"/>
            <w:noProof/>
          </w:rPr>
          <w:t>Competency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_Toc488402648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9</w:t>
        </w:r>
        <w:r w:rsidR="00235C72">
          <w:rPr>
            <w:noProof/>
            <w:webHidden/>
          </w:rPr>
          <w:fldChar w:fldCharType="end"/>
        </w:r>
      </w:hyperlink>
    </w:p>
    <w:p w14:paraId="403CA547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49" w:history="1">
        <w:r w:rsidR="00235C72" w:rsidRPr="001379B5">
          <w:rPr>
            <w:rStyle w:val="Hyperlink"/>
            <w:noProof/>
          </w:rPr>
          <w:t>Training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_Toc488402649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10</w:t>
        </w:r>
        <w:r w:rsidR="00235C72">
          <w:rPr>
            <w:noProof/>
            <w:webHidden/>
          </w:rPr>
          <w:fldChar w:fldCharType="end"/>
        </w:r>
      </w:hyperlink>
    </w:p>
    <w:p w14:paraId="719D7167" w14:textId="77777777" w:rsidR="00235C72" w:rsidRDefault="00000000">
      <w:pPr>
        <w:pStyle w:val="TOC1"/>
        <w:rPr>
          <w:rFonts w:asciiTheme="minorHAnsi" w:eastAsiaTheme="minorEastAsia" w:hAnsiTheme="minorHAnsi" w:cstheme="minorBidi"/>
          <w:b w:val="0"/>
          <w:color w:val="auto"/>
          <w:sz w:val="22"/>
          <w:szCs w:val="22"/>
          <w:lang w:eastAsia="en-GB"/>
        </w:rPr>
      </w:pPr>
      <w:hyperlink w:anchor="_Toc488402650" w:history="1">
        <w:r w:rsidR="00235C72" w:rsidRPr="001379B5">
          <w:rPr>
            <w:rStyle w:val="Hyperlink"/>
          </w:rPr>
          <w:t>Audits</w:t>
        </w:r>
        <w:r w:rsidR="00235C72">
          <w:rPr>
            <w:webHidden/>
          </w:rPr>
          <w:tab/>
        </w:r>
        <w:r w:rsidR="00235C72">
          <w:rPr>
            <w:webHidden/>
          </w:rPr>
          <w:fldChar w:fldCharType="begin"/>
        </w:r>
        <w:r w:rsidR="00235C72">
          <w:rPr>
            <w:webHidden/>
          </w:rPr>
          <w:instrText xml:space="preserve"> PAGEREF _Toc488402650 \h </w:instrText>
        </w:r>
        <w:r w:rsidR="00235C72">
          <w:rPr>
            <w:webHidden/>
          </w:rPr>
        </w:r>
        <w:r w:rsidR="00235C72">
          <w:rPr>
            <w:webHidden/>
          </w:rPr>
          <w:fldChar w:fldCharType="separate"/>
        </w:r>
        <w:r w:rsidR="00484A43">
          <w:rPr>
            <w:webHidden/>
          </w:rPr>
          <w:t>10</w:t>
        </w:r>
        <w:r w:rsidR="00235C72">
          <w:rPr>
            <w:webHidden/>
          </w:rPr>
          <w:fldChar w:fldCharType="end"/>
        </w:r>
      </w:hyperlink>
    </w:p>
    <w:p w14:paraId="401469BD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51" w:history="1">
        <w:r w:rsidR="00235C72" w:rsidRPr="001379B5">
          <w:rPr>
            <w:rStyle w:val="Hyperlink"/>
            <w:noProof/>
          </w:rPr>
          <w:t>Overview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_Toc488402651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10</w:t>
        </w:r>
        <w:r w:rsidR="00235C72">
          <w:rPr>
            <w:noProof/>
            <w:webHidden/>
          </w:rPr>
          <w:fldChar w:fldCharType="end"/>
        </w:r>
      </w:hyperlink>
    </w:p>
    <w:p w14:paraId="6A295219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52" w:history="1">
        <w:r w:rsidR="00235C72" w:rsidRPr="001379B5">
          <w:rPr>
            <w:rStyle w:val="Hyperlink"/>
            <w:noProof/>
          </w:rPr>
          <w:t>Internal Safety Audits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_Toc488402652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10</w:t>
        </w:r>
        <w:r w:rsidR="00235C72">
          <w:rPr>
            <w:noProof/>
            <w:webHidden/>
          </w:rPr>
          <w:fldChar w:fldCharType="end"/>
        </w:r>
      </w:hyperlink>
    </w:p>
    <w:p w14:paraId="4E3F6C23" w14:textId="77777777" w:rsidR="00235C72" w:rsidRDefault="00000000">
      <w:pPr>
        <w:pStyle w:val="TOC2"/>
        <w:tabs>
          <w:tab w:val="right" w:pos="9854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eastAsia="en-GB"/>
        </w:rPr>
      </w:pPr>
      <w:hyperlink w:anchor="_Toc488402653" w:history="1">
        <w:r w:rsidR="00235C72" w:rsidRPr="001379B5">
          <w:rPr>
            <w:rStyle w:val="Hyperlink"/>
            <w:noProof/>
          </w:rPr>
          <w:t>Supplier Audits</w:t>
        </w:r>
        <w:r w:rsidR="00235C72">
          <w:rPr>
            <w:noProof/>
            <w:webHidden/>
          </w:rPr>
          <w:tab/>
        </w:r>
        <w:r w:rsidR="00235C72">
          <w:rPr>
            <w:noProof/>
            <w:webHidden/>
          </w:rPr>
          <w:fldChar w:fldCharType="begin"/>
        </w:r>
        <w:r w:rsidR="00235C72">
          <w:rPr>
            <w:noProof/>
            <w:webHidden/>
          </w:rPr>
          <w:instrText xml:space="preserve"> PAGEREF _Toc488402653 \h </w:instrText>
        </w:r>
        <w:r w:rsidR="00235C72">
          <w:rPr>
            <w:noProof/>
            <w:webHidden/>
          </w:rPr>
        </w:r>
        <w:r w:rsidR="00235C72">
          <w:rPr>
            <w:noProof/>
            <w:webHidden/>
          </w:rPr>
          <w:fldChar w:fldCharType="separate"/>
        </w:r>
        <w:r w:rsidR="00484A43">
          <w:rPr>
            <w:noProof/>
            <w:webHidden/>
          </w:rPr>
          <w:t>10</w:t>
        </w:r>
        <w:r w:rsidR="00235C72">
          <w:rPr>
            <w:noProof/>
            <w:webHidden/>
          </w:rPr>
          <w:fldChar w:fldCharType="end"/>
        </w:r>
      </w:hyperlink>
    </w:p>
    <w:p w14:paraId="7224597F" w14:textId="77777777" w:rsidR="001D243C" w:rsidRDefault="000C24AF" w:rsidP="000C24AF">
      <w:r w:rsidRPr="00C41C82">
        <w:fldChar w:fldCharType="end"/>
      </w:r>
    </w:p>
    <w:p w14:paraId="778A54B8" w14:textId="77777777" w:rsidR="00CA6A33" w:rsidRDefault="00CA6A33" w:rsidP="000C24AF"/>
    <w:p w14:paraId="10E11327" w14:textId="77777777" w:rsidR="00CA6A33" w:rsidRDefault="00CA6A33" w:rsidP="000C24AF"/>
    <w:p w14:paraId="25A87FD5" w14:textId="77777777" w:rsidR="00CA6A33" w:rsidRDefault="00CA6A33" w:rsidP="000C24AF"/>
    <w:p w14:paraId="4C3CDEDA" w14:textId="77777777" w:rsidR="00CA6A33" w:rsidRDefault="00CA6A33" w:rsidP="000C24AF"/>
    <w:p w14:paraId="563E2E2E" w14:textId="77777777" w:rsidR="00CA6A33" w:rsidRDefault="00CA6A33" w:rsidP="000C24AF"/>
    <w:p w14:paraId="2A7E8483" w14:textId="77777777" w:rsidR="00CA6A33" w:rsidRDefault="00CA6A33" w:rsidP="000C24AF"/>
    <w:p w14:paraId="52AE5B59" w14:textId="77777777" w:rsidR="00CA6A33" w:rsidRDefault="00CA6A33" w:rsidP="000C24AF"/>
    <w:p w14:paraId="05F3434C" w14:textId="77777777" w:rsidR="00CA6A33" w:rsidRDefault="00CA6A33" w:rsidP="000C24AF"/>
    <w:p w14:paraId="6069658B" w14:textId="77777777" w:rsidR="00CA6A33" w:rsidRDefault="00CA6A33" w:rsidP="000C24AF"/>
    <w:p w14:paraId="46696268" w14:textId="77777777" w:rsidR="00CA6A33" w:rsidRDefault="00CA6A33" w:rsidP="000C24AF"/>
    <w:p w14:paraId="53F1129C" w14:textId="77777777" w:rsidR="00CA6A33" w:rsidRDefault="00CA6A33" w:rsidP="000C24AF"/>
    <w:p w14:paraId="6263DAEA" w14:textId="77777777" w:rsidR="00CA6A33" w:rsidRDefault="00CA6A33" w:rsidP="000C24AF"/>
    <w:p w14:paraId="2BD22098" w14:textId="77777777" w:rsidR="00CA6A33" w:rsidRDefault="00CA6A33" w:rsidP="000C24AF"/>
    <w:p w14:paraId="37393C0A" w14:textId="77777777" w:rsidR="00CA6A33" w:rsidRDefault="00CA6A33" w:rsidP="000C24AF"/>
    <w:p w14:paraId="29C116CA" w14:textId="77777777" w:rsidR="00CA6A33" w:rsidRDefault="00CA6A33" w:rsidP="000C24AF"/>
    <w:p w14:paraId="6F93FDF9" w14:textId="77777777" w:rsidR="00CA6A33" w:rsidRDefault="00CA6A33" w:rsidP="000C24AF"/>
    <w:p w14:paraId="1B833B4F" w14:textId="77777777" w:rsidR="008D5953" w:rsidRDefault="00B25BDF" w:rsidP="008D5953">
      <w:pPr>
        <w:pStyle w:val="Heading1"/>
      </w:pPr>
      <w:bookmarkStart w:id="6" w:name="_Toc488402624"/>
      <w:bookmarkStart w:id="7" w:name="_Toc350174611"/>
      <w:r>
        <w:lastRenderedPageBreak/>
        <w:t>Introduction</w:t>
      </w:r>
      <w:bookmarkEnd w:id="6"/>
    </w:p>
    <w:p w14:paraId="1487174D" w14:textId="15ADA4E7" w:rsidR="00B25BDF" w:rsidRDefault="00B25BDF" w:rsidP="00B25BDF">
      <w:r>
        <w:t xml:space="preserve">This Clinical Risk Management System (CRMS) outlines </w:t>
      </w:r>
      <w:r w:rsidR="00EB7ACA">
        <w:t>the</w:t>
      </w:r>
      <w:r>
        <w:t xml:space="preserve"> processes to be followed to ensure that all healthcare IT is developed, implemented and used in as safe manner. </w:t>
      </w:r>
    </w:p>
    <w:p w14:paraId="1D959108" w14:textId="18767A6E" w:rsidR="00B25BDF" w:rsidRDefault="00B25BDF" w:rsidP="00B25BDF">
      <w:r>
        <w:t xml:space="preserve">This CRMS provides a framework that promotes </w:t>
      </w:r>
      <w:r w:rsidR="00EB7ACA">
        <w:t>the</w:t>
      </w:r>
      <w:r>
        <w:t xml:space="preserve"> effective risk management of potential health IT hazards and operational incidents.</w:t>
      </w:r>
    </w:p>
    <w:p w14:paraId="596832FD" w14:textId="0B6A4486" w:rsidR="00B25BDF" w:rsidRDefault="00B25BDF" w:rsidP="00B25BDF">
      <w:r w:rsidRPr="00F80585">
        <w:t xml:space="preserve">This </w:t>
      </w:r>
      <w:r>
        <w:t>CRMS</w:t>
      </w:r>
      <w:r w:rsidRPr="00F80585">
        <w:t xml:space="preserve"> addresses </w:t>
      </w:r>
      <w:r w:rsidR="00EB7ACA">
        <w:t>the</w:t>
      </w:r>
      <w:r w:rsidR="00CC2469">
        <w:t xml:space="preserve"> requirements of </w:t>
      </w:r>
      <w:r w:rsidR="00CC2469" w:rsidRPr="00052E2D">
        <w:t>DCB</w:t>
      </w:r>
      <w:r w:rsidRPr="00052E2D">
        <w:t xml:space="preserve"> 0129</w:t>
      </w:r>
      <w:r w:rsidRPr="00F80585">
        <w:t xml:space="preserve"> </w:t>
      </w:r>
      <w:r w:rsidR="00CC2469">
        <w:t xml:space="preserve">and </w:t>
      </w:r>
      <w:r w:rsidR="00CC2469" w:rsidRPr="00052E2D">
        <w:t>DCB</w:t>
      </w:r>
      <w:r w:rsidRPr="00052E2D">
        <w:t xml:space="preserve"> 0160</w:t>
      </w:r>
      <w:r w:rsidRPr="00F80585">
        <w:t xml:space="preserve"> and follows best practice as promoted by NHS Digital.  </w:t>
      </w:r>
    </w:p>
    <w:p w14:paraId="008AADB0" w14:textId="77777777" w:rsidR="00052E2D" w:rsidRPr="00052E2D" w:rsidRDefault="00052E2D" w:rsidP="00B25BDF">
      <w:r w:rsidRPr="00052E2D">
        <w:t>It defines the clinical safety activities that must be completed in accordance with the Clinical Safety Standards. It also outlines when the Clinical Safety Officer (</w:t>
      </w:r>
      <w:r w:rsidRPr="00052E2D">
        <w:rPr>
          <w:b/>
          <w:bCs/>
        </w:rPr>
        <w:t>CSO</w:t>
      </w:r>
      <w:r w:rsidRPr="00052E2D">
        <w:t xml:space="preserve">) must be involved. </w:t>
      </w:r>
    </w:p>
    <w:p w14:paraId="0D7909C7" w14:textId="2301363E" w:rsidR="00B25BDF" w:rsidRDefault="00B25BDF" w:rsidP="00B25BDF">
      <w:r w:rsidRPr="00545E10">
        <w:t xml:space="preserve">This CRMS will be reviewed and maintained in accordance with </w:t>
      </w:r>
      <w:r w:rsidR="00EB7ACA" w:rsidRPr="00545E10">
        <w:t>the</w:t>
      </w:r>
      <w:r w:rsidR="00EE39CB" w:rsidRPr="00545E10">
        <w:t xml:space="preserve"> </w:t>
      </w:r>
      <w:r w:rsidR="00EE39CB" w:rsidRPr="00052E2D">
        <w:t>Organisation’s</w:t>
      </w:r>
      <w:r w:rsidR="00545E10" w:rsidRPr="00052E2D">
        <w:t xml:space="preserve"> Document Control P</w:t>
      </w:r>
      <w:r w:rsidRPr="00052E2D">
        <w:t>olicy</w:t>
      </w:r>
      <w:r>
        <w:t xml:space="preserve"> </w:t>
      </w:r>
    </w:p>
    <w:p w14:paraId="7778C00D" w14:textId="77777777" w:rsidR="008D5953" w:rsidRDefault="00B25BDF" w:rsidP="008D5953">
      <w:pPr>
        <w:pStyle w:val="Heading1"/>
      </w:pPr>
      <w:bookmarkStart w:id="8" w:name="_Toc488402625"/>
      <w:bookmarkEnd w:id="7"/>
      <w:r>
        <w:t>Purpose</w:t>
      </w:r>
      <w:bookmarkEnd w:id="8"/>
    </w:p>
    <w:p w14:paraId="6E6CABBB" w14:textId="57AA5550" w:rsidR="00B25BDF" w:rsidRPr="000D25FC" w:rsidRDefault="00EB7ACA" w:rsidP="00B25BDF">
      <w:r>
        <w:t>The</w:t>
      </w:r>
      <w:r w:rsidR="00B25BDF" w:rsidRPr="000D25FC">
        <w:t xml:space="preserve"> aim of </w:t>
      </w:r>
      <w:r>
        <w:t>the</w:t>
      </w:r>
      <w:r w:rsidR="00B25BDF">
        <w:t xml:space="preserve"> CRMS </w:t>
      </w:r>
      <w:r w:rsidR="00B25BDF" w:rsidRPr="000D25FC">
        <w:t>is to ensure that all</w:t>
      </w:r>
      <w:r>
        <w:t xml:space="preserve"> of</w:t>
      </w:r>
      <w:r w:rsidR="00B25BDF" w:rsidRPr="000D25FC">
        <w:t xml:space="preserve"> </w:t>
      </w:r>
      <w:r>
        <w:t>the</w:t>
      </w:r>
      <w:r w:rsidR="00EE39CB">
        <w:t xml:space="preserve"> </w:t>
      </w:r>
      <w:r w:rsidR="00052E2D">
        <w:t>Interweave Team</w:t>
      </w:r>
      <w:r w:rsidR="00B25BDF" w:rsidRPr="000D25FC">
        <w:t xml:space="preserve"> involved with </w:t>
      </w:r>
      <w:r>
        <w:t>the</w:t>
      </w:r>
      <w:r w:rsidR="00B25BDF" w:rsidRPr="000D25FC">
        <w:t xml:space="preserve"> development, implementation and use of </w:t>
      </w:r>
      <w:r w:rsidR="00B25BDF">
        <w:t>healthcare</w:t>
      </w:r>
      <w:r w:rsidR="00B25BDF" w:rsidRPr="000D25FC">
        <w:t xml:space="preserve"> IT systems are aware of </w:t>
      </w:r>
      <w:r>
        <w:t>the</w:t>
      </w:r>
      <w:r w:rsidR="00B25BDF" w:rsidRPr="000D25FC">
        <w:t xml:space="preserve"> activities that are required </w:t>
      </w:r>
      <w:r w:rsidR="00B25BDF">
        <w:t xml:space="preserve">to be undertaken </w:t>
      </w:r>
      <w:r w:rsidR="00B25BDF" w:rsidRPr="000D25FC">
        <w:t>to ensure patient safety is improved ra</w:t>
      </w:r>
      <w:r>
        <w:t>the</w:t>
      </w:r>
      <w:r w:rsidR="00B25BDF" w:rsidRPr="000D25FC">
        <w:t xml:space="preserve">r than compromised from </w:t>
      </w:r>
      <w:r>
        <w:t>the</w:t>
      </w:r>
      <w:r w:rsidR="00B25BDF" w:rsidRPr="000D25FC">
        <w:t xml:space="preserve"> introduction of </w:t>
      </w:r>
      <w:r w:rsidR="00B25BDF" w:rsidRPr="00F71ACF">
        <w:t>healthcare</w:t>
      </w:r>
      <w:r w:rsidR="00B25BDF" w:rsidRPr="000D25FC">
        <w:t xml:space="preserve"> IT systems.</w:t>
      </w:r>
    </w:p>
    <w:p w14:paraId="5A050C42" w14:textId="77777777" w:rsidR="00B25BDF" w:rsidRPr="000D25FC" w:rsidRDefault="00EB7ACA" w:rsidP="00B25BDF">
      <w:r>
        <w:t>The</w:t>
      </w:r>
      <w:r w:rsidR="00EE39CB">
        <w:t xml:space="preserve"> Organisation</w:t>
      </w:r>
      <w:r w:rsidR="00B25BDF" w:rsidRPr="000D25FC">
        <w:t xml:space="preserve"> is required to adhere to National Information standards created and monitored via </w:t>
      </w:r>
      <w:r>
        <w:t>the</w:t>
      </w:r>
      <w:r w:rsidR="00B25BDF" w:rsidRPr="000D25FC">
        <w:t xml:space="preserve"> </w:t>
      </w:r>
      <w:hyperlink r:id="rId25" w:tgtFrame="_self" w:history="1">
        <w:r w:rsidR="00282647" w:rsidRPr="00282647">
          <w:rPr>
            <w:rStyle w:val="Hyperlink"/>
            <w:rFonts w:eastAsia="MS Mincho"/>
            <w:bCs/>
            <w:color w:val="0F0F0F" w:themeColor="text1"/>
          </w:rPr>
          <w:t>Data Coordination Board</w:t>
        </w:r>
      </w:hyperlink>
      <w:r w:rsidR="00282647" w:rsidRPr="00282647">
        <w:rPr>
          <w:rStyle w:val="Strong"/>
        </w:rPr>
        <w:t xml:space="preserve"> </w:t>
      </w:r>
      <w:r w:rsidR="00282647" w:rsidRPr="00282647">
        <w:rPr>
          <w:rStyle w:val="Strong"/>
          <w:b w:val="0"/>
        </w:rPr>
        <w:t>(DCB)</w:t>
      </w:r>
      <w:r w:rsidR="00B25BDF" w:rsidRPr="00282647">
        <w:t xml:space="preserve"> </w:t>
      </w:r>
      <w:r w:rsidR="00B25BDF" w:rsidRPr="000D25FC">
        <w:t xml:space="preserve">within </w:t>
      </w:r>
      <w:r w:rsidR="00B25BDF">
        <w:t>NHS Information Standards frameworks.</w:t>
      </w:r>
      <w:r w:rsidR="00B25BDF" w:rsidRPr="000D25FC">
        <w:t xml:space="preserve"> </w:t>
      </w:r>
    </w:p>
    <w:p w14:paraId="0EB42C67" w14:textId="77777777" w:rsidR="00B25BDF" w:rsidRDefault="00EB7ACA" w:rsidP="00B25BDF">
      <w:r>
        <w:t>The</w:t>
      </w:r>
      <w:r w:rsidR="00B25BDF" w:rsidRPr="000D25FC">
        <w:t xml:space="preserve"> mechanisms used are </w:t>
      </w:r>
      <w:r w:rsidR="00B25BDF">
        <w:t>approved process Clinical Risk</w:t>
      </w:r>
      <w:r w:rsidR="00B25BDF" w:rsidRPr="000D25FC">
        <w:t xml:space="preserve"> </w:t>
      </w:r>
      <w:r w:rsidR="00B25BDF">
        <w:t>Management System</w:t>
      </w:r>
      <w:r w:rsidR="00B25BDF" w:rsidRPr="000D25FC">
        <w:t xml:space="preserve"> </w:t>
      </w:r>
      <w:r w:rsidR="00B25BDF">
        <w:t>c</w:t>
      </w:r>
      <w:r w:rsidR="00B25BDF" w:rsidRPr="000D25FC">
        <w:t xml:space="preserve">ompliance </w:t>
      </w:r>
      <w:r w:rsidR="00B25BDF">
        <w:t>documents.</w:t>
      </w:r>
    </w:p>
    <w:p w14:paraId="31181887" w14:textId="77777777" w:rsidR="00B25BDF" w:rsidRDefault="00B25BDF" w:rsidP="00282647">
      <w:r>
        <w:t>This Clinical Risk Management System will be reviewed periodically to ensure that:</w:t>
      </w:r>
    </w:p>
    <w:p w14:paraId="0471B3DC" w14:textId="77777777" w:rsidR="00B25BDF" w:rsidRDefault="00B25BDF" w:rsidP="00282647">
      <w:r>
        <w:t>•</w:t>
      </w:r>
      <w:r>
        <w:tab/>
        <w:t>changes in working practices are incorporated</w:t>
      </w:r>
    </w:p>
    <w:p w14:paraId="190DB6F9" w14:textId="77777777" w:rsidR="00B25BDF" w:rsidRDefault="00B25BDF" w:rsidP="00282647">
      <w:r>
        <w:t>•</w:t>
      </w:r>
      <w:r>
        <w:tab/>
        <w:t>issues identified though an established internal audit programme are addressed</w:t>
      </w:r>
    </w:p>
    <w:p w14:paraId="3E311CD7" w14:textId="77777777" w:rsidR="00B25BDF" w:rsidRDefault="00B25BDF" w:rsidP="00F86024">
      <w:r>
        <w:t>•</w:t>
      </w:r>
      <w:r>
        <w:tab/>
      </w:r>
      <w:r w:rsidR="00EB7ACA">
        <w:t>the</w:t>
      </w:r>
      <w:r>
        <w:t xml:space="preserve"> safety approach continues to adhere to </w:t>
      </w:r>
      <w:r w:rsidR="00EB7ACA">
        <w:t>the</w:t>
      </w:r>
      <w:r>
        <w:t xml:space="preserve"> requirements of applicable </w:t>
      </w:r>
      <w:r w:rsidR="00F86024">
        <w:t xml:space="preserve">   </w:t>
      </w:r>
      <w:r>
        <w:t>international standards</w:t>
      </w:r>
    </w:p>
    <w:p w14:paraId="7D2C2849" w14:textId="77777777" w:rsidR="00B25BDF" w:rsidRDefault="00B25BDF" w:rsidP="00282647">
      <w:r>
        <w:t>•</w:t>
      </w:r>
      <w:r>
        <w:tab/>
      </w:r>
      <w:r w:rsidR="00EB7ACA">
        <w:t>the</w:t>
      </w:r>
      <w:r>
        <w:t xml:space="preserve"> system continues to protect </w:t>
      </w:r>
      <w:r w:rsidR="00EB7ACA">
        <w:t>the</w:t>
      </w:r>
      <w:r>
        <w:t xml:space="preserve"> safety of patients in a complex and changing environment.</w:t>
      </w:r>
    </w:p>
    <w:p w14:paraId="221283F7" w14:textId="77777777" w:rsidR="00B25BDF" w:rsidRPr="00B25BDF" w:rsidRDefault="00B25BDF" w:rsidP="00B25BDF"/>
    <w:p w14:paraId="3B5D4F8E" w14:textId="77777777" w:rsidR="008D5953" w:rsidRDefault="008D5953" w:rsidP="008D5953"/>
    <w:p w14:paraId="05C1D69A" w14:textId="77777777" w:rsidR="00B25BDF" w:rsidRDefault="00B25BDF" w:rsidP="008D5953"/>
    <w:p w14:paraId="78528784" w14:textId="77777777" w:rsidR="00B25BDF" w:rsidRDefault="00B25BDF" w:rsidP="008D5953"/>
    <w:p w14:paraId="1125CE4A" w14:textId="77777777" w:rsidR="00CA6A33" w:rsidRDefault="00CA6A33" w:rsidP="008D5953"/>
    <w:p w14:paraId="72679FC2" w14:textId="77777777" w:rsidR="00B25BDF" w:rsidRDefault="00B25BDF" w:rsidP="008D5953"/>
    <w:p w14:paraId="0C68BC22" w14:textId="77777777" w:rsidR="00B25BDF" w:rsidRDefault="00B25BDF" w:rsidP="00B25BDF">
      <w:pPr>
        <w:pStyle w:val="Heading1"/>
      </w:pPr>
      <w:bookmarkStart w:id="9" w:name="_Toc488402626"/>
      <w:r>
        <w:t>Audience</w:t>
      </w:r>
      <w:bookmarkEnd w:id="9"/>
    </w:p>
    <w:p w14:paraId="29061222" w14:textId="7E977BAF" w:rsidR="00B25BDF" w:rsidRDefault="00B25BDF" w:rsidP="00B25BDF">
      <w:r>
        <w:t xml:space="preserve">This document is for </w:t>
      </w:r>
      <w:r w:rsidR="00052E2D">
        <w:t>anyone who is</w:t>
      </w:r>
      <w:r>
        <w:t xml:space="preserve"> involved in ensuring </w:t>
      </w:r>
      <w:r w:rsidR="00EB7ACA">
        <w:t>the</w:t>
      </w:r>
      <w:r>
        <w:t xml:space="preserve"> safety of </w:t>
      </w:r>
      <w:r w:rsidRPr="00951843">
        <w:t>healthcare IT system</w:t>
      </w:r>
      <w:r>
        <w:t>s, products or services.</w:t>
      </w:r>
    </w:p>
    <w:p w14:paraId="68F27B84" w14:textId="77777777" w:rsidR="00B25BDF" w:rsidRDefault="00B25BDF" w:rsidP="00B25BDF"/>
    <w:p w14:paraId="397956A3" w14:textId="77777777" w:rsidR="00B25BDF" w:rsidRDefault="00B25BDF" w:rsidP="00B25BDF">
      <w:pPr>
        <w:pStyle w:val="Heading1"/>
      </w:pPr>
      <w:bookmarkStart w:id="10" w:name="_Toc488402627"/>
      <w:r>
        <w:t>Scope</w:t>
      </w:r>
      <w:bookmarkEnd w:id="10"/>
    </w:p>
    <w:p w14:paraId="7EFD8354" w14:textId="1D60590A" w:rsidR="00B25BDF" w:rsidRDefault="00EB7ACA" w:rsidP="00B25BDF">
      <w:r>
        <w:t xml:space="preserve">This applies to </w:t>
      </w:r>
      <w:r w:rsidR="00052E2D">
        <w:t xml:space="preserve">all Interweave products </w:t>
      </w:r>
      <w:r w:rsidR="00B25BDF">
        <w:t xml:space="preserve">and to all subsequent updates or upgrades to systems.  </w:t>
      </w:r>
      <w:r>
        <w:t>The</w:t>
      </w:r>
      <w:r w:rsidR="00B25BDF">
        <w:t xml:space="preserve"> policy also applies to any local customisations or specific configurations made to a healthcare IT system by </w:t>
      </w:r>
      <w:r w:rsidR="00217030">
        <w:t xml:space="preserve">Interweave. </w:t>
      </w:r>
    </w:p>
    <w:p w14:paraId="5EA41EBB" w14:textId="5C4D6202" w:rsidR="00B25BDF" w:rsidRDefault="00B25BDF" w:rsidP="00B25BDF">
      <w:r>
        <w:t>If clarification is required of whe</w:t>
      </w:r>
      <w:r w:rsidR="00EB7ACA">
        <w:t>the</w:t>
      </w:r>
      <w:r>
        <w:t xml:space="preserve">r any system falls within scope of this CRMS this should be raised with </w:t>
      </w:r>
      <w:r w:rsidR="00EB7ACA">
        <w:t>the</w:t>
      </w:r>
      <w:r>
        <w:t xml:space="preserve"> Clinical Safety Officer (CSO)</w:t>
      </w:r>
      <w:r w:rsidR="00217030">
        <w:t>or Clinical Lead</w:t>
      </w:r>
      <w:r>
        <w:t xml:space="preserve"> for clarification. </w:t>
      </w:r>
      <w:r w:rsidR="00217030">
        <w:t>The Clinical lead and CSO</w:t>
      </w:r>
      <w:r>
        <w:t xml:space="preserve"> provides clinical and organisational leadership on healthcare IT Patient Safety on behalf of </w:t>
      </w:r>
      <w:r w:rsidR="00217030">
        <w:t>Interweave.</w:t>
      </w:r>
    </w:p>
    <w:p w14:paraId="593BD774" w14:textId="77777777" w:rsidR="00B25BDF" w:rsidRDefault="00B25BDF">
      <w:pPr>
        <w:spacing w:after="0"/>
        <w:textboxTightWrap w:val="none"/>
      </w:pPr>
    </w:p>
    <w:p w14:paraId="67C57014" w14:textId="79D75354" w:rsidR="00B25BDF" w:rsidRDefault="00217030" w:rsidP="00B25BDF">
      <w:pPr>
        <w:pStyle w:val="Heading1"/>
      </w:pPr>
      <w:r>
        <w:t>Abbreviations</w:t>
      </w:r>
    </w:p>
    <w:tbl>
      <w:tblPr>
        <w:tblW w:w="0" w:type="auto"/>
        <w:tblBorders>
          <w:top w:val="none" w:sz="6" w:space="0" w:color="auto"/>
          <w:left w:val="none" w:sz="6" w:space="0" w:color="auto"/>
          <w:bottom w:val="none" w:sz="6" w:space="0" w:color="auto"/>
          <w:right w:val="non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96"/>
        <w:gridCol w:w="3396"/>
      </w:tblGrid>
      <w:tr w:rsidR="00217030" w14:paraId="3CF04750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27D9F84A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CRMS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7016FCE1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Clinical Risk Management System </w:t>
            </w:r>
          </w:p>
        </w:tc>
      </w:tr>
      <w:tr w:rsidR="00217030" w14:paraId="1BFFF06F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68ECA067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CSO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58D26F2D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Clinical Safety Officer </w:t>
            </w:r>
          </w:p>
        </w:tc>
      </w:tr>
      <w:tr w:rsidR="00217030" w14:paraId="515841BB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44B7990E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DCB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527799E8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Data Coordination Board </w:t>
            </w:r>
          </w:p>
        </w:tc>
      </w:tr>
      <w:tr w:rsidR="00217030" w14:paraId="6E848ABE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41DE84B7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SCCI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10963BE5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Standardisation Committee for Care Information </w:t>
            </w:r>
          </w:p>
        </w:tc>
      </w:tr>
      <w:tr w:rsidR="00217030" w14:paraId="4AE85435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6DCB90F5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DDG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3585039C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Digital Delivery Group </w:t>
            </w:r>
          </w:p>
        </w:tc>
      </w:tr>
      <w:tr w:rsidR="00217030" w14:paraId="16197276" w14:textId="77777777">
        <w:trPr>
          <w:trHeight w:val="103"/>
        </w:trPr>
        <w:tc>
          <w:tcPr>
            <w:tcW w:w="3396" w:type="dxa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</w:tcPr>
          <w:p w14:paraId="4DF35B9B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HL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0C0E27CC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Hazard Log </w:t>
            </w:r>
          </w:p>
        </w:tc>
      </w:tr>
      <w:tr w:rsidR="00217030" w14:paraId="0347021B" w14:textId="77777777" w:rsidTr="00217030">
        <w:trPr>
          <w:trHeight w:val="103"/>
        </w:trPr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0AA4139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CRMP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0E94F350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Clinical Risk Management Plan </w:t>
            </w:r>
          </w:p>
        </w:tc>
      </w:tr>
      <w:tr w:rsidR="00217030" w14:paraId="27BA24E4" w14:textId="77777777" w:rsidTr="00217030">
        <w:trPr>
          <w:trHeight w:val="103"/>
        </w:trPr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56288892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CRMF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C0C1CCF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Clinical Risk Management File </w:t>
            </w:r>
          </w:p>
        </w:tc>
      </w:tr>
      <w:tr w:rsidR="00217030" w14:paraId="788558BF" w14:textId="77777777" w:rsidTr="00217030">
        <w:trPr>
          <w:trHeight w:val="103"/>
        </w:trPr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2B2603B0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DPIA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C684E00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Data Protection Impact Assessment </w:t>
            </w:r>
          </w:p>
        </w:tc>
      </w:tr>
      <w:tr w:rsidR="00217030" w14:paraId="37687B46" w14:textId="77777777" w:rsidTr="00217030">
        <w:trPr>
          <w:trHeight w:val="103"/>
        </w:trPr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2EAA963E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MHRA </w:t>
            </w:r>
          </w:p>
        </w:tc>
        <w:tc>
          <w:tcPr>
            <w:tcW w:w="339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1528FEE" w14:textId="77777777" w:rsidR="00217030" w:rsidRDefault="00217030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Medicines and Healthcare products Regulatory Agency </w:t>
            </w:r>
          </w:p>
        </w:tc>
      </w:tr>
    </w:tbl>
    <w:p w14:paraId="5325E00C" w14:textId="77777777" w:rsidR="00217030" w:rsidRPr="00217030" w:rsidRDefault="00217030" w:rsidP="00217030"/>
    <w:p w14:paraId="4EB9FA6E" w14:textId="4BE897E2" w:rsidR="00B25BDF" w:rsidRDefault="00B25BDF" w:rsidP="00B25BDF">
      <w:r w:rsidRPr="00AD6EAF">
        <w:t>Clinical Safety Officer</w:t>
      </w:r>
      <w:r w:rsidR="00217030">
        <w:t xml:space="preserve"> (CSO)</w:t>
      </w:r>
      <w:r w:rsidR="00EB7ACA">
        <w:t xml:space="preserve"> -</w:t>
      </w:r>
      <w:r w:rsidRPr="00AD6EAF">
        <w:t xml:space="preserve"> </w:t>
      </w:r>
      <w:r w:rsidR="00EB7ACA">
        <w:t>the</w:t>
      </w:r>
      <w:r w:rsidRPr="00AD6EAF">
        <w:t xml:space="preserve"> person responsible for </w:t>
      </w:r>
      <w:r>
        <w:t xml:space="preserve">ensuring that </w:t>
      </w:r>
      <w:r w:rsidR="00EB7ACA">
        <w:t>the</w:t>
      </w:r>
      <w:r w:rsidRPr="00AD6EAF">
        <w:t xml:space="preserve"> </w:t>
      </w:r>
      <w:r w:rsidRPr="00F26198">
        <w:t xml:space="preserve">healthcare </w:t>
      </w:r>
      <w:r w:rsidRPr="00AD6EAF">
        <w:t xml:space="preserve">IT Clinical </w:t>
      </w:r>
      <w:r>
        <w:t>Risk</w:t>
      </w:r>
      <w:r w:rsidRPr="00AD6EAF">
        <w:t xml:space="preserve"> Management System is applied to all clinical systems. </w:t>
      </w:r>
      <w:r w:rsidR="00EB7ACA">
        <w:t>The</w:t>
      </w:r>
      <w:r w:rsidRPr="00AD6EAF">
        <w:t xml:space="preserve"> Clinical Safety Officer (CSO) for </w:t>
      </w:r>
      <w:r w:rsidR="00EB7ACA">
        <w:t>the</w:t>
      </w:r>
      <w:r w:rsidR="00EE39CB">
        <w:t xml:space="preserve"> Organisation</w:t>
      </w:r>
      <w:r w:rsidRPr="00AD6EAF">
        <w:t xml:space="preserve"> is responsible for ensuring </w:t>
      </w:r>
      <w:r w:rsidR="00EB7ACA">
        <w:t>the</w:t>
      </w:r>
      <w:r w:rsidRPr="00AD6EAF">
        <w:t xml:space="preserve"> safety of a </w:t>
      </w:r>
      <w:r w:rsidRPr="00F26198">
        <w:t>healthcare</w:t>
      </w:r>
      <w:r w:rsidRPr="00AD6EAF">
        <w:t xml:space="preserve"> IT system through </w:t>
      </w:r>
      <w:r w:rsidR="00EB7ACA">
        <w:t>the</w:t>
      </w:r>
      <w:r w:rsidRPr="00AD6EAF">
        <w:t xml:space="preserve"> application of clinical risk management. </w:t>
      </w:r>
      <w:r w:rsidR="00EB7ACA">
        <w:t>The</w:t>
      </w:r>
      <w:r w:rsidRPr="00AD6EAF">
        <w:t xml:space="preserve"> Clinical Safety Officer must hold a current registration with an appropriate professional body relevant to </w:t>
      </w:r>
      <w:r w:rsidR="00EB7ACA">
        <w:t>the</w:t>
      </w:r>
      <w:r w:rsidRPr="00AD6EAF">
        <w:t xml:space="preserve">ir training and experience. </w:t>
      </w:r>
      <w:r w:rsidR="00EB7ACA">
        <w:t>The</w:t>
      </w:r>
      <w:r w:rsidRPr="00AD6EAF">
        <w:t xml:space="preserve">y also need to be suitably trained and qualified in risk management or have an understanding in principles of risk and safety as applied to </w:t>
      </w:r>
      <w:r w:rsidRPr="00F26198">
        <w:t>healthcare</w:t>
      </w:r>
      <w:r w:rsidRPr="00AD6EAF">
        <w:t xml:space="preserve"> IT systems. </w:t>
      </w:r>
      <w:r w:rsidR="00EB7ACA">
        <w:t>The</w:t>
      </w:r>
      <w:r w:rsidRPr="00AD6EAF">
        <w:t xml:space="preserve"> Clinical Safety Officer ensures that </w:t>
      </w:r>
      <w:r w:rsidR="00EB7ACA">
        <w:t>the</w:t>
      </w:r>
      <w:r w:rsidRPr="00AD6EAF">
        <w:t xml:space="preserve"> processes defined by </w:t>
      </w:r>
      <w:r w:rsidR="00EB7ACA">
        <w:t>the</w:t>
      </w:r>
      <w:r w:rsidRPr="00AD6EAF">
        <w:t xml:space="preserve"> clinical </w:t>
      </w:r>
      <w:r>
        <w:t>risk</w:t>
      </w:r>
      <w:r w:rsidRPr="00AD6EAF">
        <w:t xml:space="preserve"> management system are followed.</w:t>
      </w:r>
    </w:p>
    <w:p w14:paraId="4FC9233B" w14:textId="77777777" w:rsidR="00B25BDF" w:rsidRDefault="00B25BDF" w:rsidP="008D5953"/>
    <w:p w14:paraId="72595D08" w14:textId="7352446F" w:rsidR="00B25BDF" w:rsidRDefault="00B25BDF" w:rsidP="00B25BDF">
      <w:pPr>
        <w:pStyle w:val="Heading1"/>
      </w:pPr>
      <w:bookmarkStart w:id="11" w:name="_Toc488402629"/>
      <w:r>
        <w:t xml:space="preserve">Healthcare IT Clinical Risk Management (CRM) </w:t>
      </w:r>
      <w:r w:rsidR="00017AA1">
        <w:t xml:space="preserve">and </w:t>
      </w:r>
      <w:r>
        <w:t>Governance Arrangements</w:t>
      </w:r>
      <w:bookmarkEnd w:id="11"/>
    </w:p>
    <w:p w14:paraId="6952EA80" w14:textId="283B0D1B" w:rsidR="00B25BDF" w:rsidRDefault="00EB7ACA" w:rsidP="00B25BDF">
      <w:r>
        <w:t>The</w:t>
      </w:r>
      <w:r w:rsidR="00B25BDF">
        <w:t xml:space="preserve"> </w:t>
      </w:r>
      <w:r w:rsidR="00217030">
        <w:t>Interweave Management Board are responsible</w:t>
      </w:r>
      <w:r w:rsidR="00B25BDF">
        <w:t xml:space="preserve"> for </w:t>
      </w:r>
      <w:r w:rsidR="00217030">
        <w:t xml:space="preserve">the governance of </w:t>
      </w:r>
      <w:r w:rsidR="00B25BDF">
        <w:t xml:space="preserve">healthcare IT </w:t>
      </w:r>
      <w:r w:rsidR="00217030">
        <w:t xml:space="preserve">clinical risk management. </w:t>
      </w:r>
      <w:r w:rsidR="00DC1AE4">
        <w:t xml:space="preserve"> </w:t>
      </w:r>
    </w:p>
    <w:p w14:paraId="365DF68E" w14:textId="76B9B59C" w:rsidR="00A41B2D" w:rsidRDefault="00A41B2D" w:rsidP="00B25BDF">
      <w:pPr>
        <w:rPr>
          <w:rStyle w:val="Hyperlink"/>
          <w:rFonts w:ascii="Arial" w:hAnsi="Arial"/>
          <w:color w:val="auto"/>
        </w:rPr>
      </w:pPr>
      <w:r w:rsidRPr="002075BE">
        <w:rPr>
          <w:rStyle w:val="Hyperlink"/>
          <w:rFonts w:ascii="Arial" w:hAnsi="Arial"/>
          <w:color w:val="auto"/>
        </w:rPr>
        <w:t>Any new or amended processes, software or hardware involving personal confiden</w:t>
      </w:r>
      <w:r w:rsidR="002075BE">
        <w:rPr>
          <w:rStyle w:val="Hyperlink"/>
          <w:rFonts w:ascii="Arial" w:hAnsi="Arial"/>
          <w:color w:val="auto"/>
        </w:rPr>
        <w:t xml:space="preserve">tial information will require the completion of a </w:t>
      </w:r>
      <w:r w:rsidRPr="002075BE">
        <w:rPr>
          <w:rStyle w:val="Hyperlink"/>
          <w:rFonts w:ascii="Arial" w:hAnsi="Arial"/>
          <w:color w:val="auto"/>
        </w:rPr>
        <w:t>Data Protection Impact Assessment (DPIA).  The assessment includes a section on Clinical Safety.  All DPIA</w:t>
      </w:r>
      <w:r w:rsidR="002075BE">
        <w:rPr>
          <w:rStyle w:val="Hyperlink"/>
          <w:rFonts w:ascii="Arial" w:hAnsi="Arial"/>
          <w:color w:val="auto"/>
        </w:rPr>
        <w:t>’s</w:t>
      </w:r>
      <w:r w:rsidRPr="002075BE">
        <w:rPr>
          <w:rStyle w:val="Hyperlink"/>
          <w:rFonts w:ascii="Arial" w:hAnsi="Arial"/>
          <w:color w:val="auto"/>
        </w:rPr>
        <w:t xml:space="preserve"> are signed off by the </w:t>
      </w:r>
      <w:r w:rsidR="00217030">
        <w:rPr>
          <w:rStyle w:val="Hyperlink"/>
          <w:rFonts w:ascii="Arial" w:hAnsi="Arial"/>
          <w:color w:val="auto"/>
        </w:rPr>
        <w:t xml:space="preserve">interweave </w:t>
      </w:r>
      <w:r w:rsidRPr="002075BE">
        <w:rPr>
          <w:rStyle w:val="Hyperlink"/>
          <w:rFonts w:ascii="Arial" w:hAnsi="Arial"/>
          <w:color w:val="auto"/>
        </w:rPr>
        <w:t xml:space="preserve">Information Governance </w:t>
      </w:r>
      <w:r w:rsidR="00217030">
        <w:rPr>
          <w:rStyle w:val="Hyperlink"/>
          <w:rFonts w:ascii="Arial" w:hAnsi="Arial"/>
          <w:color w:val="auto"/>
        </w:rPr>
        <w:t>Team.</w:t>
      </w:r>
      <w:r w:rsidRPr="002075BE">
        <w:rPr>
          <w:rStyle w:val="Hyperlink"/>
          <w:rFonts w:ascii="Arial" w:hAnsi="Arial"/>
          <w:color w:val="auto"/>
        </w:rPr>
        <w:t xml:space="preserve"> </w:t>
      </w:r>
    </w:p>
    <w:p w14:paraId="114BDE9F" w14:textId="4DD5F7EC" w:rsidR="00217030" w:rsidRPr="00217030" w:rsidRDefault="00017AA1" w:rsidP="00217030">
      <w:pPr>
        <w:rPr>
          <w:rStyle w:val="Hyperlink"/>
          <w:rFonts w:ascii="Arial" w:hAnsi="Arial"/>
          <w:color w:val="auto"/>
        </w:rPr>
      </w:pPr>
      <w:r>
        <w:rPr>
          <w:rStyle w:val="Hyperlink"/>
          <w:rFonts w:ascii="Arial" w:hAnsi="Arial"/>
          <w:color w:val="auto"/>
        </w:rPr>
        <w:lastRenderedPageBreak/>
        <w:t>Clinical safety review comprises several tasks to provide assurance. T</w:t>
      </w:r>
      <w:r w:rsidR="00217030" w:rsidRPr="00217030">
        <w:rPr>
          <w:rStyle w:val="Hyperlink"/>
          <w:rFonts w:ascii="Arial" w:hAnsi="Arial"/>
          <w:color w:val="auto"/>
        </w:rPr>
        <w:t>he Clinical Safety Officer is responsible for the list below however it is non-exhaustive:</w:t>
      </w:r>
    </w:p>
    <w:p w14:paraId="26A83D46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Involvement in the procurement process for any new systems/software</w:t>
      </w:r>
    </w:p>
    <w:p w14:paraId="1F437329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Engagement with various teams to develop Clinical Safety Plan(s) in relation to the Healthcare IT system/software</w:t>
      </w:r>
    </w:p>
    <w:p w14:paraId="79A59F5E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Perform Hazard Workshop(s)with relevant teams in relation to system/software</w:t>
      </w:r>
    </w:p>
    <w:p w14:paraId="61DFD12F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Creation of a Hazard Log for each system/software</w:t>
      </w:r>
    </w:p>
    <w:p w14:paraId="6268D19D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Creation and maintenance of Clinical Safety Closure Reports for each systems/software</w:t>
      </w:r>
    </w:p>
    <w:p w14:paraId="6A3E5032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CSO should be Included in new developments</w:t>
      </w:r>
    </w:p>
    <w:p w14:paraId="73977809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CSO should review any release(s) before go-live</w:t>
      </w:r>
    </w:p>
    <w:p w14:paraId="14E4E45D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Involved in the Incident management process and reviews</w:t>
      </w:r>
    </w:p>
    <w:p w14:paraId="2C197743" w14:textId="77777777" w:rsidR="00217030" w:rsidRPr="00217030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• Review Information government document’s which may have a clinical safety implication</w:t>
      </w:r>
    </w:p>
    <w:p w14:paraId="3954F44C" w14:textId="68011702" w:rsidR="00217030" w:rsidRPr="002075BE" w:rsidRDefault="00217030" w:rsidP="00217030">
      <w:pPr>
        <w:ind w:left="720"/>
        <w:rPr>
          <w:rStyle w:val="Hyperlink"/>
          <w:rFonts w:ascii="Arial" w:hAnsi="Arial"/>
          <w:color w:val="auto"/>
        </w:rPr>
      </w:pPr>
      <w:r w:rsidRPr="00217030">
        <w:rPr>
          <w:rStyle w:val="Hyperlink"/>
          <w:rFonts w:ascii="Arial" w:hAnsi="Arial"/>
          <w:color w:val="auto"/>
        </w:rPr>
        <w:t>Clinical Safety documentation is to be created and templates of these are available here.</w:t>
      </w:r>
    </w:p>
    <w:p w14:paraId="4DC8687F" w14:textId="77777777" w:rsidR="00A41B2D" w:rsidRDefault="00A41B2D" w:rsidP="00B25BDF"/>
    <w:p w14:paraId="1C5DB1D9" w14:textId="77777777" w:rsidR="00B25BDF" w:rsidRDefault="00B25BDF" w:rsidP="00B25BDF">
      <w:pPr>
        <w:pStyle w:val="Heading2"/>
      </w:pPr>
      <w:bookmarkStart w:id="12" w:name="_Toc488402630"/>
      <w:r>
        <w:t>Clinical Risk Management Team Organisation Chart</w:t>
      </w:r>
      <w:bookmarkEnd w:id="12"/>
    </w:p>
    <w:p w14:paraId="3571269F" w14:textId="22515AB5" w:rsidR="006508AF" w:rsidRDefault="00EB7ACA" w:rsidP="00B25BDF">
      <w:pPr>
        <w:rPr>
          <w:noProof/>
          <w:lang w:eastAsia="en-GB"/>
        </w:rPr>
      </w:pPr>
      <w:r>
        <w:t>The o</w:t>
      </w:r>
      <w:r w:rsidR="00B25BDF" w:rsidRPr="00FE2698">
        <w:t>rganisation chart</w:t>
      </w:r>
      <w:r w:rsidR="00B25BDF">
        <w:t xml:space="preserve"> provides </w:t>
      </w:r>
      <w:r>
        <w:t>the</w:t>
      </w:r>
      <w:r w:rsidR="00B25BDF">
        <w:t xml:space="preserve"> overview of resources and personnel involved in clinical risk management for </w:t>
      </w:r>
      <w:r>
        <w:t>the</w:t>
      </w:r>
      <w:r w:rsidR="00EE39CB">
        <w:t xml:space="preserve"> Organisation</w:t>
      </w:r>
      <w:r w:rsidR="00B25BDF">
        <w:t>.</w:t>
      </w:r>
      <w:r w:rsidR="001B6186" w:rsidRPr="001B6186">
        <w:rPr>
          <w:noProof/>
          <w:lang w:eastAsia="en-GB"/>
        </w:rPr>
        <w:t xml:space="preserve"> </w:t>
      </w:r>
    </w:p>
    <w:p w14:paraId="678EAFC8" w14:textId="77777777" w:rsidR="00B25BDF" w:rsidRDefault="00B25BDF" w:rsidP="00B25BDF"/>
    <w:p w14:paraId="0D425D3C" w14:textId="2611A5E6" w:rsidR="003A60A2" w:rsidRPr="003A60A2" w:rsidRDefault="00B25BDF" w:rsidP="00017AA1">
      <w:pPr>
        <w:pStyle w:val="Heading1"/>
      </w:pPr>
      <w:bookmarkStart w:id="13" w:name="_Toc488402633"/>
      <w:r>
        <w:t>Healthcare IT Clinical Risk Management Deliverables</w:t>
      </w:r>
      <w:bookmarkEnd w:id="13"/>
    </w:p>
    <w:p w14:paraId="45FF6F1C" w14:textId="77777777" w:rsidR="00B25BDF" w:rsidRDefault="00B25BDF" w:rsidP="00B25BDF">
      <w:pPr>
        <w:pStyle w:val="Heading2"/>
      </w:pPr>
      <w:bookmarkStart w:id="14" w:name="_Toc488402634"/>
      <w:r>
        <w:t>Clinical Risk Management File</w:t>
      </w:r>
      <w:bookmarkEnd w:id="14"/>
    </w:p>
    <w:p w14:paraId="763DA5F6" w14:textId="3614D4A4" w:rsidR="00017AA1" w:rsidRDefault="00017AA1" w:rsidP="00B25BDF">
      <w:r>
        <w:t>Interweave</w:t>
      </w:r>
      <w:r w:rsidR="00B25BDF">
        <w:t xml:space="preserve"> </w:t>
      </w:r>
      <w:r>
        <w:t>has</w:t>
      </w:r>
      <w:r w:rsidR="00B25BDF">
        <w:t xml:space="preserve"> a Clinical Risk Management File (CRMF) for each safety related healthcare IT system.  </w:t>
      </w:r>
      <w:r w:rsidR="00EB7ACA">
        <w:t>The</w:t>
      </w:r>
      <w:r w:rsidR="00B25BDF">
        <w:t xml:space="preserve"> purpose of </w:t>
      </w:r>
      <w:r w:rsidR="00EB7ACA">
        <w:t>the</w:t>
      </w:r>
      <w:r w:rsidR="00B25BDF">
        <w:t xml:space="preserve"> CRMF is to provide a central repository where all safety related information pertaining to </w:t>
      </w:r>
      <w:r w:rsidR="00EB7ACA">
        <w:t>the</w:t>
      </w:r>
      <w:r w:rsidR="00B25BDF">
        <w:t xml:space="preserve"> healthcare IT system is stored and controlled. </w:t>
      </w:r>
    </w:p>
    <w:p w14:paraId="05E208A7" w14:textId="0D6CB218" w:rsidR="00017AA1" w:rsidRDefault="00017AA1" w:rsidP="00B25BDF">
      <w:r>
        <w:t xml:space="preserve">For interweave the CRMF is held on the Interweave website. </w:t>
      </w:r>
    </w:p>
    <w:p w14:paraId="51EF9A20" w14:textId="5F1F72AA" w:rsidR="00B25BDF" w:rsidRDefault="00B25BDF" w:rsidP="00B25BDF">
      <w:pPr>
        <w:pStyle w:val="Heading2"/>
      </w:pPr>
      <w:bookmarkStart w:id="15" w:name="_Toc488402635"/>
      <w:r>
        <w:t>Clinical Risk Management Plan</w:t>
      </w:r>
      <w:bookmarkEnd w:id="15"/>
      <w:r w:rsidR="004E1FB2">
        <w:t xml:space="preserve"> </w:t>
      </w:r>
    </w:p>
    <w:p w14:paraId="6FF8A0C1" w14:textId="47000266" w:rsidR="00B25BDF" w:rsidRDefault="00017AA1" w:rsidP="00B25BDF">
      <w:r>
        <w:t>Interweave has</w:t>
      </w:r>
      <w:r w:rsidR="00B25BDF">
        <w:t xml:space="preserve"> a Clinical Risk Management Plan (CRMP) for each safety related healthcare IT system.  </w:t>
      </w:r>
      <w:r w:rsidR="00EB7ACA">
        <w:t>The</w:t>
      </w:r>
      <w:r w:rsidR="00B25BDF">
        <w:t xml:space="preserve"> purpose of </w:t>
      </w:r>
      <w:r w:rsidR="00EB7ACA">
        <w:t>the</w:t>
      </w:r>
      <w:r w:rsidR="00B25BDF">
        <w:t xml:space="preserve"> CRMP is to identify </w:t>
      </w:r>
      <w:r w:rsidR="00EB7ACA">
        <w:t>the</w:t>
      </w:r>
      <w:r w:rsidR="00B25BDF">
        <w:t xml:space="preserve"> clinical risk management activities that are to be undertaken and </w:t>
      </w:r>
      <w:r w:rsidR="00EB7ACA">
        <w:t>the</w:t>
      </w:r>
      <w:r w:rsidR="00B25BDF">
        <w:t xml:space="preserve"> phasing of </w:t>
      </w:r>
      <w:r w:rsidR="00EB7ACA">
        <w:t>the</w:t>
      </w:r>
      <w:r w:rsidR="00B25BDF">
        <w:t xml:space="preserve">se activities in </w:t>
      </w:r>
      <w:r w:rsidR="00EB7ACA">
        <w:t>the</w:t>
      </w:r>
      <w:r w:rsidR="00B25BDF">
        <w:t xml:space="preserve"> project lifecycle.  </w:t>
      </w:r>
      <w:r w:rsidR="00EB7ACA">
        <w:t>The</w:t>
      </w:r>
      <w:r w:rsidR="00B25BDF">
        <w:t xml:space="preserve"> CRMP will also identify </w:t>
      </w:r>
      <w:r w:rsidR="00EB7ACA">
        <w:t>the</w:t>
      </w:r>
      <w:r w:rsidR="00B25BDF">
        <w:t xml:space="preserve"> resources required to discharge </w:t>
      </w:r>
      <w:r w:rsidR="00EB7ACA">
        <w:t>the</w:t>
      </w:r>
      <w:r w:rsidR="00B25BDF">
        <w:t xml:space="preserve">se clinical risk management activities. </w:t>
      </w:r>
      <w:r w:rsidR="005D7D1C">
        <w:t>This must be done at the start of any healthcare IT projects and approved by the CSO.</w:t>
      </w:r>
    </w:p>
    <w:p w14:paraId="303BF1DE" w14:textId="77777777" w:rsidR="00B25BDF" w:rsidRDefault="00B25BDF" w:rsidP="00B25BDF"/>
    <w:p w14:paraId="06BA9EE7" w14:textId="0BE01483" w:rsidR="00B25BDF" w:rsidRDefault="00B25BDF" w:rsidP="00B25BDF">
      <w:pPr>
        <w:pStyle w:val="Heading2"/>
      </w:pPr>
      <w:bookmarkStart w:id="16" w:name="_Toc488402636"/>
      <w:r>
        <w:lastRenderedPageBreak/>
        <w:t>Hazard Log</w:t>
      </w:r>
      <w:bookmarkEnd w:id="16"/>
      <w:r w:rsidR="004E1FB2">
        <w:t xml:space="preserve"> </w:t>
      </w:r>
    </w:p>
    <w:p w14:paraId="406EC1CF" w14:textId="4C3FFDCD" w:rsidR="00B25BDF" w:rsidRDefault="00017AA1" w:rsidP="00B25BDF">
      <w:r>
        <w:t>Interweave has</w:t>
      </w:r>
      <w:r w:rsidR="00B25BDF">
        <w:t xml:space="preserve"> a Hazard Log (HL) for each safety related healthcare IT system.  </w:t>
      </w:r>
      <w:r>
        <w:t xml:space="preserve">The Hazard log is reviewed and amended to reflect any risk identified as part of new developments and by issues raised by partner organisations. </w:t>
      </w:r>
      <w:r w:rsidR="001B6186">
        <w:t xml:space="preserve"> </w:t>
      </w:r>
    </w:p>
    <w:p w14:paraId="740DFD62" w14:textId="3D57F8D7" w:rsidR="00B25BDF" w:rsidRDefault="00EB7ACA" w:rsidP="00B25BDF">
      <w:r>
        <w:t>The</w:t>
      </w:r>
      <w:r w:rsidR="00B25BDF" w:rsidRPr="004E2CA0">
        <w:t xml:space="preserve"> H</w:t>
      </w:r>
      <w:r w:rsidR="00017AA1">
        <w:t>azard log</w:t>
      </w:r>
      <w:r w:rsidR="00B25BDF" w:rsidRPr="004E2CA0">
        <w:t xml:space="preserve"> will be made available within </w:t>
      </w:r>
      <w:r>
        <w:t>the</w:t>
      </w:r>
      <w:r w:rsidR="00B25BDF" w:rsidRPr="004E2CA0">
        <w:t xml:space="preserve"> CRMF.</w:t>
      </w:r>
      <w:r w:rsidR="00B25BDF">
        <w:t xml:space="preserve"> </w:t>
      </w:r>
      <w:r>
        <w:t>The</w:t>
      </w:r>
      <w:r w:rsidR="00B25BDF">
        <w:t xml:space="preserve"> purpose of </w:t>
      </w:r>
      <w:r>
        <w:t>the</w:t>
      </w:r>
      <w:r w:rsidR="00B25BDF">
        <w:t xml:space="preserve"> </w:t>
      </w:r>
      <w:r w:rsidR="00017AA1">
        <w:t>hazard log</w:t>
      </w:r>
      <w:r w:rsidR="00B25BDF">
        <w:t xml:space="preserve"> is to manage </w:t>
      </w:r>
      <w:r>
        <w:t>the</w:t>
      </w:r>
      <w:r w:rsidR="00B25BDF">
        <w:t xml:space="preserve"> effective resolution and communication of hazard risk within </w:t>
      </w:r>
      <w:r w:rsidR="00017AA1">
        <w:t xml:space="preserve">interweave products. </w:t>
      </w:r>
      <w:r w:rsidR="00B25BDF">
        <w:t xml:space="preserve"> </w:t>
      </w:r>
    </w:p>
    <w:p w14:paraId="036256A8" w14:textId="77777777" w:rsidR="00B25BDF" w:rsidRDefault="00B25BDF" w:rsidP="00B25BDF"/>
    <w:p w14:paraId="6EA327F2" w14:textId="7182571C" w:rsidR="00B25BDF" w:rsidRPr="00B25BDF" w:rsidRDefault="004E1FB2" w:rsidP="00B25BDF">
      <w:pPr>
        <w:pStyle w:val="Heading2"/>
      </w:pPr>
      <w:bookmarkStart w:id="17" w:name="_Toc488402638"/>
      <w:r>
        <w:t>Clinical Safety C</w:t>
      </w:r>
      <w:r w:rsidR="009A736F">
        <w:t>ase</w:t>
      </w:r>
      <w:r w:rsidR="00B25BDF">
        <w:t xml:space="preserve"> Report</w:t>
      </w:r>
      <w:bookmarkEnd w:id="17"/>
    </w:p>
    <w:p w14:paraId="0440629B" w14:textId="44829D6B" w:rsidR="00B25BDF" w:rsidRDefault="009A736F" w:rsidP="00B25BDF">
      <w:r>
        <w:t>Interweave has issued</w:t>
      </w:r>
      <w:r w:rsidR="004E1FB2">
        <w:t xml:space="preserve"> a Clinical Safety Closure</w:t>
      </w:r>
      <w:r w:rsidR="00B25BDF">
        <w:t xml:space="preserve"> Report (CSCR) for </w:t>
      </w:r>
      <w:r w:rsidR="00B25BDF" w:rsidRPr="004E2CA0">
        <w:t xml:space="preserve">each safety related </w:t>
      </w:r>
      <w:r w:rsidR="00B25BDF">
        <w:t>healthcare</w:t>
      </w:r>
      <w:r w:rsidR="00B25BDF" w:rsidRPr="004E2CA0">
        <w:t xml:space="preserve"> IT system.</w:t>
      </w:r>
      <w:r w:rsidR="00B25BDF">
        <w:t xml:space="preserve">  </w:t>
      </w:r>
      <w:r w:rsidR="00EB7ACA">
        <w:t>The</w:t>
      </w:r>
      <w:r w:rsidR="00B25BDF">
        <w:t xml:space="preserve"> CSCR will be issued to support initial deployment and will be updated during </w:t>
      </w:r>
      <w:r w:rsidR="00EB7ACA">
        <w:t>the</w:t>
      </w:r>
      <w:r w:rsidR="00B25BDF">
        <w:t xml:space="preserve"> lifecycle of </w:t>
      </w:r>
      <w:r w:rsidR="00EB7ACA">
        <w:t>the</w:t>
      </w:r>
      <w:r w:rsidR="00B25BDF">
        <w:t xml:space="preserve"> healthcare IT system should </w:t>
      </w:r>
      <w:r w:rsidR="00EB7ACA">
        <w:t>the</w:t>
      </w:r>
      <w:r w:rsidR="00B25BDF">
        <w:t xml:space="preserve"> safety characteristics change.  </w:t>
      </w:r>
      <w:r w:rsidR="00EB7ACA">
        <w:t>The</w:t>
      </w:r>
      <w:r w:rsidR="00B25BDF" w:rsidRPr="004E2CA0">
        <w:t xml:space="preserve"> </w:t>
      </w:r>
      <w:r w:rsidR="00B25BDF">
        <w:t>CSCR</w:t>
      </w:r>
      <w:r w:rsidR="00B25BDF" w:rsidRPr="004E2CA0">
        <w:t xml:space="preserve"> will be controlled and configured in accordance with </w:t>
      </w:r>
      <w:r w:rsidR="00EB7ACA">
        <w:t>the</w:t>
      </w:r>
      <w:r w:rsidR="00EE39CB">
        <w:t xml:space="preserve"> </w:t>
      </w:r>
      <w:r>
        <w:t xml:space="preserve">Interweave </w:t>
      </w:r>
      <w:r w:rsidR="001B6186" w:rsidRPr="009A736F">
        <w:t>document control policy.</w:t>
      </w:r>
      <w:r w:rsidR="001B6186">
        <w:t xml:space="preserve"> </w:t>
      </w:r>
      <w:r w:rsidR="00EB7ACA">
        <w:t>The</w:t>
      </w:r>
      <w:r w:rsidR="00B25BDF" w:rsidRPr="004E2CA0">
        <w:t xml:space="preserve"> </w:t>
      </w:r>
      <w:r>
        <w:t>CSCR</w:t>
      </w:r>
      <w:r w:rsidR="00B25BDF" w:rsidRPr="004E2CA0">
        <w:t xml:space="preserve"> will be made available wit</w:t>
      </w:r>
      <w:r w:rsidR="00B25BDF">
        <w:t xml:space="preserve">hin </w:t>
      </w:r>
      <w:r w:rsidR="00EB7ACA">
        <w:t>the</w:t>
      </w:r>
      <w:r w:rsidR="00B25BDF">
        <w:t xml:space="preserve"> CRMF.</w:t>
      </w:r>
    </w:p>
    <w:p w14:paraId="3513992B" w14:textId="77777777" w:rsidR="00B25BDF" w:rsidRDefault="00B25BDF" w:rsidP="00B25BDF">
      <w:pPr>
        <w:spacing w:after="160" w:line="259" w:lineRule="auto"/>
      </w:pPr>
    </w:p>
    <w:p w14:paraId="4BE7DDB0" w14:textId="77777777" w:rsidR="00B25BDF" w:rsidRDefault="00B25BDF" w:rsidP="00B25BDF">
      <w:pPr>
        <w:spacing w:after="160" w:line="259" w:lineRule="auto"/>
      </w:pPr>
    </w:p>
    <w:p w14:paraId="19308554" w14:textId="77777777" w:rsidR="00B25BDF" w:rsidRDefault="00B25BDF" w:rsidP="00B25BDF">
      <w:pPr>
        <w:pStyle w:val="Heading1"/>
      </w:pPr>
      <w:bookmarkStart w:id="18" w:name="_Toc488402639"/>
      <w:r>
        <w:t>Healthcare IT Clinical Risk Management Activities</w:t>
      </w:r>
      <w:bookmarkEnd w:id="18"/>
    </w:p>
    <w:p w14:paraId="75779991" w14:textId="77777777" w:rsidR="00B25BDF" w:rsidRDefault="00B25BDF" w:rsidP="00B25BDF">
      <w:pPr>
        <w:pStyle w:val="Heading2"/>
      </w:pPr>
      <w:bookmarkStart w:id="19" w:name="_Toc488402640"/>
      <w:r>
        <w:t>Hazard Identification</w:t>
      </w:r>
      <w:bookmarkEnd w:id="19"/>
    </w:p>
    <w:p w14:paraId="37171D80" w14:textId="5845A29F" w:rsidR="001B6186" w:rsidRDefault="009A736F" w:rsidP="009A736F">
      <w:r>
        <w:t>Interweave</w:t>
      </w:r>
      <w:r w:rsidR="00B25BDF">
        <w:t xml:space="preserve"> will conduct hazard identification workshops to identify potential hazards associated with </w:t>
      </w:r>
      <w:r w:rsidR="00EB7ACA">
        <w:t>the</w:t>
      </w:r>
      <w:r w:rsidR="00B25BDF">
        <w:t xml:space="preserve"> deployment and use of a </w:t>
      </w:r>
      <w:r w:rsidR="00B25BDF" w:rsidRPr="00B7423A">
        <w:t>healthcare</w:t>
      </w:r>
      <w:r w:rsidR="00B25BDF">
        <w:t xml:space="preserve"> IT system.  </w:t>
      </w:r>
      <w:r w:rsidR="00EB7ACA">
        <w:t>The</w:t>
      </w:r>
      <w:r w:rsidR="00B25BDF">
        <w:t xml:space="preserve"> CSO will be responsible for facilitating such workshops and ensuring attendance from appropriate representatives.  </w:t>
      </w:r>
    </w:p>
    <w:p w14:paraId="0CD3905E" w14:textId="2257679D" w:rsidR="00B25BDF" w:rsidRDefault="00B25BDF" w:rsidP="00B25BDF">
      <w:r w:rsidRPr="00364285">
        <w:t xml:space="preserve">If a </w:t>
      </w:r>
      <w:r w:rsidR="009A736F" w:rsidRPr="00B7423A">
        <w:t>healthcare,</w:t>
      </w:r>
      <w:r w:rsidRPr="00364285">
        <w:t xml:space="preserve"> IT </w:t>
      </w:r>
      <w:r>
        <w:t xml:space="preserve">solution </w:t>
      </w:r>
      <w:r w:rsidRPr="00364285">
        <w:t xml:space="preserve">is deemed not to be safety related </w:t>
      </w:r>
      <w:r w:rsidR="00EB7ACA">
        <w:t>the</w:t>
      </w:r>
      <w:r w:rsidRPr="00364285">
        <w:t xml:space="preserve">n this decision will be formally recorded.  </w:t>
      </w:r>
    </w:p>
    <w:p w14:paraId="2394849B" w14:textId="19C59ED6" w:rsidR="00B25BDF" w:rsidRDefault="00B25BDF" w:rsidP="00B25BDF">
      <w:r>
        <w:t xml:space="preserve">Where any third-party components are used to support </w:t>
      </w:r>
      <w:r w:rsidR="00EB7ACA">
        <w:t>the</w:t>
      </w:r>
      <w:r>
        <w:t xml:space="preserve"> healthcare IT system </w:t>
      </w:r>
      <w:r w:rsidR="00EB7ACA">
        <w:t>the</w:t>
      </w:r>
      <w:r>
        <w:t xml:space="preserve">n </w:t>
      </w:r>
      <w:r w:rsidR="00EB7ACA">
        <w:t>the</w:t>
      </w:r>
      <w:r>
        <w:t xml:space="preserve">y will be considered in </w:t>
      </w:r>
      <w:r w:rsidR="00EB7ACA">
        <w:t>the</w:t>
      </w:r>
      <w:r>
        <w:t xml:space="preserve"> scope of </w:t>
      </w:r>
      <w:r w:rsidR="00EB7ACA">
        <w:t>the</w:t>
      </w:r>
      <w:r>
        <w:t xml:space="preserve"> hazard identification activities and subsequent risk assessment</w:t>
      </w:r>
      <w:r w:rsidR="004E1FB2">
        <w:t xml:space="preserve"> and reported directly to the third party for resolution</w:t>
      </w:r>
      <w:r w:rsidR="00D9553A">
        <w:t xml:space="preserve"> </w:t>
      </w:r>
      <w:r>
        <w:t xml:space="preserve">All identified hazards will be recorded in </w:t>
      </w:r>
      <w:r w:rsidR="00EB7ACA">
        <w:t>the</w:t>
      </w:r>
      <w:r>
        <w:t xml:space="preserve"> H</w:t>
      </w:r>
      <w:r w:rsidR="00955B61">
        <w:t xml:space="preserve">azard </w:t>
      </w:r>
      <w:r>
        <w:t>L</w:t>
      </w:r>
      <w:r w:rsidR="00955B61">
        <w:t>og</w:t>
      </w:r>
      <w:r w:rsidR="009A736F">
        <w:t>.</w:t>
      </w:r>
    </w:p>
    <w:p w14:paraId="13AFF7AB" w14:textId="641525FC" w:rsidR="00B25BDF" w:rsidRDefault="009A736F" w:rsidP="00B25BDF">
      <w:r w:rsidRPr="009A736F">
        <w:t xml:space="preserve">The mechanism’s used to determine the hazards will be the Structured What If Technique (SWIFT) and the ALARP system. SWIFT is a hazards analysis method that uses structured brainstorming with guide words and prompts to identify risks. ALARP, which stands for “as low as reasonably practicable” is a principle is that the residual risk shall be reduced as far as reasonably practicable by introducing controls and </w:t>
      </w:r>
      <w:r w:rsidR="004322C2" w:rsidRPr="009A736F">
        <w:t>mitigations.</w:t>
      </w:r>
    </w:p>
    <w:p w14:paraId="31BDF3E7" w14:textId="75126BBA" w:rsidR="004322C2" w:rsidRDefault="004322C2" w:rsidP="00B25BDF">
      <w:r w:rsidRPr="004322C2">
        <w:rPr>
          <w:noProof/>
        </w:rPr>
        <w:lastRenderedPageBreak/>
        <w:drawing>
          <wp:inline distT="0" distB="0" distL="0" distR="0" wp14:anchorId="00C38ADB" wp14:editId="1FEA2822">
            <wp:extent cx="3346450" cy="3289300"/>
            <wp:effectExtent l="0" t="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539AD" w14:textId="2CD7766A" w:rsidR="009A736F" w:rsidRDefault="004322C2" w:rsidP="00B25BDF">
      <w:r w:rsidRPr="004322C2">
        <w:t>Diagram above shows the ALARP Principle</w:t>
      </w:r>
    </w:p>
    <w:p w14:paraId="09F2B78D" w14:textId="77777777" w:rsidR="004322C2" w:rsidRDefault="004322C2" w:rsidP="00B25BDF"/>
    <w:p w14:paraId="60BD07ED" w14:textId="77777777" w:rsidR="00B25BDF" w:rsidRDefault="00B25BDF" w:rsidP="00B25BDF">
      <w:pPr>
        <w:pStyle w:val="Heading2"/>
      </w:pPr>
      <w:bookmarkStart w:id="20" w:name="_Toc488402641"/>
      <w:r>
        <w:t>Risk Assessment</w:t>
      </w:r>
      <w:bookmarkEnd w:id="20"/>
    </w:p>
    <w:p w14:paraId="4EE600C3" w14:textId="67EAF48A" w:rsidR="00B25BDF" w:rsidRDefault="004322C2" w:rsidP="00B25BDF">
      <w:r>
        <w:t>Interweave</w:t>
      </w:r>
      <w:r w:rsidR="00B25BDF">
        <w:t xml:space="preserve"> will conduct healthcare IT system risk assessment in accordance with </w:t>
      </w:r>
      <w:r w:rsidR="00EB7ACA">
        <w:t>the</w:t>
      </w:r>
      <w:r w:rsidR="00B25BDF">
        <w:t xml:space="preserve"> </w:t>
      </w:r>
      <w:r w:rsidR="00B25BDF" w:rsidRPr="004322C2">
        <w:t>Risk M</w:t>
      </w:r>
      <w:r w:rsidR="001B6186" w:rsidRPr="004322C2">
        <w:t>anagement Policy.</w:t>
      </w:r>
    </w:p>
    <w:p w14:paraId="68B827BB" w14:textId="59CD8ED8" w:rsidR="00B25BDF" w:rsidRDefault="00EB7ACA" w:rsidP="00B25BDF">
      <w:r>
        <w:t>The</w:t>
      </w:r>
      <w:r w:rsidR="00B25BDF">
        <w:t xml:space="preserve"> H</w:t>
      </w:r>
      <w:r w:rsidR="004322C2">
        <w:t>azard log</w:t>
      </w:r>
      <w:r w:rsidR="00B25BDF">
        <w:t xml:space="preserve"> will be updated to capture </w:t>
      </w:r>
      <w:r>
        <w:t>the</w:t>
      </w:r>
      <w:r w:rsidR="00B25BDF">
        <w:t xml:space="preserve"> risk assessment.</w:t>
      </w:r>
    </w:p>
    <w:p w14:paraId="7BD92A8A" w14:textId="77777777" w:rsidR="00B27905" w:rsidRDefault="00B27905" w:rsidP="00B25BDF"/>
    <w:p w14:paraId="5541E8C4" w14:textId="77777777" w:rsidR="00B25BDF" w:rsidRDefault="00B25BDF" w:rsidP="00B25BDF">
      <w:pPr>
        <w:pStyle w:val="Heading2"/>
      </w:pPr>
      <w:bookmarkStart w:id="21" w:name="_Toc488402642"/>
      <w:r>
        <w:t>Risk Evaluation</w:t>
      </w:r>
      <w:bookmarkEnd w:id="21"/>
    </w:p>
    <w:p w14:paraId="5C8B9220" w14:textId="0EC4CA8F" w:rsidR="00B25BDF" w:rsidRDefault="00EB7ACA" w:rsidP="00B25BDF">
      <w:r>
        <w:t>The</w:t>
      </w:r>
      <w:r w:rsidR="00EE39CB">
        <w:t xml:space="preserve"> Organisation</w:t>
      </w:r>
      <w:r w:rsidR="00B25BDF">
        <w:t xml:space="preserve"> will conduct healthcare IT system risk evaluation in accordance with </w:t>
      </w:r>
      <w:r>
        <w:t>the</w:t>
      </w:r>
      <w:r w:rsidR="00B25BDF">
        <w:t xml:space="preserve"> </w:t>
      </w:r>
      <w:r w:rsidR="00B25BDF" w:rsidRPr="004322C2">
        <w:t>Ris</w:t>
      </w:r>
      <w:r w:rsidR="001B6186" w:rsidRPr="004322C2">
        <w:t>k Management Policy.</w:t>
      </w:r>
    </w:p>
    <w:p w14:paraId="7171B72E" w14:textId="09AF0F1F" w:rsidR="00B25BDF" w:rsidRDefault="00EB7ACA" w:rsidP="00B25BDF">
      <w:r>
        <w:t>The</w:t>
      </w:r>
      <w:r w:rsidR="00B25BDF">
        <w:t xml:space="preserve"> H</w:t>
      </w:r>
      <w:r w:rsidR="004322C2">
        <w:t>azard log</w:t>
      </w:r>
      <w:r w:rsidR="00B25BDF">
        <w:t xml:space="preserve"> will be updated to capture </w:t>
      </w:r>
      <w:r>
        <w:t>the</w:t>
      </w:r>
      <w:r w:rsidR="00B25BDF">
        <w:t xml:space="preserve"> risk evaluation.</w:t>
      </w:r>
    </w:p>
    <w:p w14:paraId="328D4C95" w14:textId="77777777" w:rsidR="00B25BDF" w:rsidRDefault="00B25BDF" w:rsidP="00B25BDF"/>
    <w:p w14:paraId="71BFC71E" w14:textId="77777777" w:rsidR="00B25BDF" w:rsidRDefault="00B25BDF" w:rsidP="00B25BDF">
      <w:pPr>
        <w:pStyle w:val="Heading2"/>
      </w:pPr>
      <w:bookmarkStart w:id="22" w:name="_Toc488402643"/>
      <w:r>
        <w:t>Risk Control</w:t>
      </w:r>
      <w:bookmarkEnd w:id="22"/>
    </w:p>
    <w:p w14:paraId="6546C5AE" w14:textId="1BE3C8AB" w:rsidR="00B25BDF" w:rsidRDefault="00B25BDF" w:rsidP="00B25BDF">
      <w:r>
        <w:t xml:space="preserve">Where </w:t>
      </w:r>
      <w:r w:rsidR="00EB7ACA">
        <w:t>the</w:t>
      </w:r>
      <w:r>
        <w:t xml:space="preserve"> initial risk evaluation is deemed unacceptable, fur</w:t>
      </w:r>
      <w:r w:rsidR="00EB7ACA">
        <w:t>the</w:t>
      </w:r>
      <w:r>
        <w:t xml:space="preserve">r risk controls will be required. </w:t>
      </w:r>
    </w:p>
    <w:p w14:paraId="671A80BF" w14:textId="0E2B7169" w:rsidR="00B25BDF" w:rsidRDefault="00B25BDF" w:rsidP="00B25BDF">
      <w:r>
        <w:t xml:space="preserve">Details of </w:t>
      </w:r>
      <w:r w:rsidR="00EB7ACA">
        <w:t>the</w:t>
      </w:r>
      <w:r>
        <w:t xml:space="preserve"> risk control measure and evidence of effective implementation will be captured in </w:t>
      </w:r>
      <w:r w:rsidR="00EB7ACA">
        <w:t>the</w:t>
      </w:r>
      <w:r>
        <w:t xml:space="preserve"> </w:t>
      </w:r>
      <w:r w:rsidR="004322C2">
        <w:t>hazard log.</w:t>
      </w:r>
    </w:p>
    <w:p w14:paraId="7ECA05BC" w14:textId="03C47BF3" w:rsidR="00B25BDF" w:rsidRDefault="004322C2" w:rsidP="00B25BDF">
      <w:r w:rsidRPr="004322C2">
        <w:rPr>
          <w:noProof/>
        </w:rPr>
        <w:lastRenderedPageBreak/>
        <w:drawing>
          <wp:inline distT="0" distB="0" distL="0" distR="0" wp14:anchorId="7F85A78D" wp14:editId="1DC0AD49">
            <wp:extent cx="4692650" cy="40449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40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A299F" w14:textId="77777777" w:rsidR="004322C2" w:rsidRDefault="004322C2" w:rsidP="00B25BDF"/>
    <w:p w14:paraId="274B0226" w14:textId="77777777" w:rsidR="00B25BDF" w:rsidRPr="00B25BDF" w:rsidRDefault="00B25BDF" w:rsidP="00B25BDF">
      <w:pPr>
        <w:pStyle w:val="Heading2"/>
      </w:pPr>
      <w:bookmarkStart w:id="23" w:name="_Toc488402644"/>
      <w:r>
        <w:t>Deployment and Ongoing Maintenance</w:t>
      </w:r>
      <w:bookmarkEnd w:id="23"/>
    </w:p>
    <w:p w14:paraId="039E213C" w14:textId="77777777" w:rsidR="00B25BDF" w:rsidRDefault="00B25BDF" w:rsidP="00B25BDF">
      <w:r>
        <w:t xml:space="preserve">To support clinical safety activities undertaken during any deployment phases of a project or programme of work </w:t>
      </w:r>
      <w:r w:rsidR="00EB7ACA">
        <w:t>the</w:t>
      </w:r>
      <w:r>
        <w:t xml:space="preserve"> following documentation will be required to form a part of </w:t>
      </w:r>
      <w:r w:rsidR="00EB7ACA">
        <w:t>the</w:t>
      </w:r>
      <w:r>
        <w:t xml:space="preserve"> overall approval process:</w:t>
      </w:r>
    </w:p>
    <w:p w14:paraId="646D9B77" w14:textId="77777777" w:rsidR="00ED0AF0" w:rsidRPr="00ED0AF0" w:rsidRDefault="00ED0AF0" w:rsidP="00B25BDF">
      <w:r w:rsidRPr="00ED0AF0">
        <w:rPr>
          <w:rFonts w:cs="Arial"/>
        </w:rPr>
        <w:t>Project Initiation Document</w:t>
      </w:r>
      <w:r w:rsidRPr="00ED0AF0">
        <w:rPr>
          <w:rFonts w:cs="Arial"/>
          <w:b/>
        </w:rPr>
        <w:t xml:space="preserve"> </w:t>
      </w:r>
      <w:r w:rsidRPr="00ED0AF0">
        <w:rPr>
          <w:rFonts w:cs="Arial"/>
        </w:rPr>
        <w:t>– third party supplier</w:t>
      </w:r>
    </w:p>
    <w:p w14:paraId="5BF20590" w14:textId="77777777" w:rsidR="00A23897" w:rsidRPr="00ED0AF0" w:rsidRDefault="00A23897" w:rsidP="00B25BDF">
      <w:r w:rsidRPr="00ED0AF0">
        <w:t>Project Plan</w:t>
      </w:r>
    </w:p>
    <w:p w14:paraId="6ECC3D47" w14:textId="77777777" w:rsidR="00A23897" w:rsidRDefault="00A23897" w:rsidP="00B25BDF">
      <w:r w:rsidRPr="00ED0AF0">
        <w:t>Project Business Mapping</w:t>
      </w:r>
    </w:p>
    <w:p w14:paraId="2C57B013" w14:textId="77777777" w:rsidR="00ED0AF0" w:rsidRDefault="00ED0AF0" w:rsidP="00B25BDF">
      <w:r>
        <w:t>Risk Register</w:t>
      </w:r>
    </w:p>
    <w:p w14:paraId="3B0A964E" w14:textId="77777777" w:rsidR="00ED0AF0" w:rsidRDefault="00ED0AF0" w:rsidP="00B25BDF">
      <w:r>
        <w:t>Weekly highlight reports</w:t>
      </w:r>
    </w:p>
    <w:p w14:paraId="2B6DF034" w14:textId="77777777" w:rsidR="00ED0AF0" w:rsidRDefault="00ED0AF0" w:rsidP="00B25BDF">
      <w:r>
        <w:t>Fallback Solution</w:t>
      </w:r>
    </w:p>
    <w:p w14:paraId="33A4D7A7" w14:textId="177759E7" w:rsidR="00ED0AF0" w:rsidRDefault="00ED0AF0" w:rsidP="00B25BDF">
      <w:r>
        <w:t>Change Management controls</w:t>
      </w:r>
    </w:p>
    <w:p w14:paraId="55F1F690" w14:textId="253C9CD3" w:rsidR="00B25BDF" w:rsidRDefault="00ED0AF0" w:rsidP="00B25BDF">
      <w:r>
        <w:t xml:space="preserve">Witness Testing </w:t>
      </w:r>
      <w:r w:rsidR="00781555" w:rsidRPr="00781555">
        <w:t>including test in test, user acceptance testing and any reports must be disclosed.</w:t>
      </w:r>
      <w:r>
        <w:t xml:space="preserve"> </w:t>
      </w:r>
    </w:p>
    <w:p w14:paraId="7127E67B" w14:textId="77777777" w:rsidR="00781555" w:rsidRDefault="00781555" w:rsidP="00B25BDF"/>
    <w:p w14:paraId="3E8CC46F" w14:textId="77777777" w:rsidR="00B25BDF" w:rsidRDefault="00B25BDF" w:rsidP="00B25BDF">
      <w:pPr>
        <w:pStyle w:val="Heading2"/>
      </w:pPr>
      <w:bookmarkStart w:id="24" w:name="_Toc488402645"/>
      <w:r>
        <w:t>Incident Management</w:t>
      </w:r>
      <w:bookmarkEnd w:id="24"/>
    </w:p>
    <w:p w14:paraId="3958B329" w14:textId="1F5A593D" w:rsidR="00B25BDF" w:rsidRPr="00183D8A" w:rsidRDefault="00B25BDF" w:rsidP="00183D8A">
      <w:pPr>
        <w:pStyle w:val="Default"/>
      </w:pPr>
      <w:r>
        <w:t xml:space="preserve">Clinical Risk Management activities within </w:t>
      </w:r>
      <w:r w:rsidR="00343D97">
        <w:t>t</w:t>
      </w:r>
      <w:r w:rsidR="00EB7ACA">
        <w:t>he</w:t>
      </w:r>
      <w:r w:rsidR="00EE39CB">
        <w:t xml:space="preserve"> Organisation</w:t>
      </w:r>
      <w:r>
        <w:t xml:space="preserve"> and </w:t>
      </w:r>
      <w:r w:rsidR="00EB7ACA">
        <w:t>the</w:t>
      </w:r>
      <w:r>
        <w:t xml:space="preserve"> healthcare IT programmes and services </w:t>
      </w:r>
      <w:r w:rsidR="0081536B">
        <w:t>offered are</w:t>
      </w:r>
      <w:r w:rsidR="00343D97">
        <w:t xml:space="preserve"> completed within the</w:t>
      </w:r>
      <w:r>
        <w:t xml:space="preserve"> </w:t>
      </w:r>
      <w:r w:rsidR="00B349E4" w:rsidRPr="00781555">
        <w:t>Risk Management Policy</w:t>
      </w:r>
      <w:r w:rsidR="00183D8A">
        <w:t xml:space="preserve">. </w:t>
      </w:r>
      <w:r>
        <w:t xml:space="preserve">As such clinical safety related incidents are dealt with in </w:t>
      </w:r>
      <w:r w:rsidR="0081536B">
        <w:t>a similar manner as other incident</w:t>
      </w:r>
      <w:r>
        <w:t xml:space="preserve"> within </w:t>
      </w:r>
      <w:r w:rsidR="00EB7ACA">
        <w:t>the</w:t>
      </w:r>
      <w:r>
        <w:t xml:space="preserve"> organisational.</w:t>
      </w:r>
      <w:r w:rsidR="00183D8A">
        <w:t xml:space="preserve"> </w:t>
      </w:r>
      <w:r w:rsidR="00781555">
        <w:rPr>
          <w:bCs/>
        </w:rPr>
        <w:t xml:space="preserve">All incidents are reported to the Interweave Service desk via Jira. </w:t>
      </w:r>
      <w:r w:rsidR="00183D8A">
        <w:rPr>
          <w:bCs/>
        </w:rPr>
        <w:t xml:space="preserve"> </w:t>
      </w:r>
      <w:r w:rsidR="00183D8A">
        <w:rPr>
          <w:bCs/>
        </w:rPr>
        <w:lastRenderedPageBreak/>
        <w:t xml:space="preserve">If related to patient safety </w:t>
      </w:r>
      <w:r w:rsidR="00FD687E">
        <w:rPr>
          <w:bCs/>
        </w:rPr>
        <w:t xml:space="preserve">or </w:t>
      </w:r>
      <w:r w:rsidR="00183D8A">
        <w:rPr>
          <w:bCs/>
        </w:rPr>
        <w:t xml:space="preserve">clinical harm </w:t>
      </w:r>
      <w:r w:rsidR="00781555">
        <w:rPr>
          <w:bCs/>
        </w:rPr>
        <w:t>these incidents will be flagged to</w:t>
      </w:r>
      <w:r w:rsidR="00183D8A">
        <w:rPr>
          <w:bCs/>
        </w:rPr>
        <w:t xml:space="preserve"> the CSO</w:t>
      </w:r>
      <w:r w:rsidR="00781555">
        <w:rPr>
          <w:bCs/>
        </w:rPr>
        <w:t>, who</w:t>
      </w:r>
      <w:r w:rsidR="00183D8A">
        <w:rPr>
          <w:bCs/>
        </w:rPr>
        <w:t xml:space="preserve"> is required to assess the impact on patient safety if severity dictates. </w:t>
      </w:r>
    </w:p>
    <w:p w14:paraId="1ADE07C2" w14:textId="77777777" w:rsidR="00B25BDF" w:rsidRDefault="00B25BDF" w:rsidP="00B25BDF"/>
    <w:p w14:paraId="52DC6B7A" w14:textId="77777777" w:rsidR="00B25BDF" w:rsidRDefault="00B25BDF" w:rsidP="00B25BDF"/>
    <w:p w14:paraId="6D140487" w14:textId="77777777" w:rsidR="00B25BDF" w:rsidRDefault="00B25BDF" w:rsidP="00B25BDF">
      <w:pPr>
        <w:pStyle w:val="Heading1"/>
      </w:pPr>
      <w:bookmarkStart w:id="25" w:name="_Toc488402646"/>
      <w:r>
        <w:t>Clinical Safety Competence and Training</w:t>
      </w:r>
      <w:bookmarkEnd w:id="25"/>
    </w:p>
    <w:p w14:paraId="0DB14266" w14:textId="75237465" w:rsidR="00B25BDF" w:rsidRDefault="00B25BDF" w:rsidP="00B25BDF">
      <w:pPr>
        <w:pStyle w:val="Heading2"/>
      </w:pPr>
      <w:bookmarkStart w:id="26" w:name="_Toc488402648"/>
      <w:r>
        <w:t>Competency</w:t>
      </w:r>
      <w:bookmarkEnd w:id="26"/>
      <w:r w:rsidR="00E23E7A">
        <w:t xml:space="preserve"> </w:t>
      </w:r>
    </w:p>
    <w:p w14:paraId="644D05AA" w14:textId="279BA8CA" w:rsidR="00B25BDF" w:rsidRPr="001C6268" w:rsidRDefault="00781555" w:rsidP="00B25BDF">
      <w:r>
        <w:t>All staff undertaking a clinical safety role</w:t>
      </w:r>
      <w:r w:rsidR="00B25BDF" w:rsidRPr="001C6268">
        <w:t xml:space="preserve">, shall be sufficiently competent for </w:t>
      </w:r>
      <w:r w:rsidR="00EB7ACA">
        <w:t>the</w:t>
      </w:r>
      <w:r w:rsidR="00B25BDF" w:rsidRPr="001C6268">
        <w:t xml:space="preserve"> task which </w:t>
      </w:r>
      <w:r w:rsidR="00EB7ACA">
        <w:t>the</w:t>
      </w:r>
      <w:r w:rsidR="00B25BDF" w:rsidRPr="001C6268">
        <w:t xml:space="preserve">y are asked to undertake.  Where an individual does not have sufficient experience or knowledge </w:t>
      </w:r>
      <w:r w:rsidR="00EB7ACA">
        <w:t>the</w:t>
      </w:r>
      <w:r w:rsidR="00B25BDF" w:rsidRPr="001C6268">
        <w:t xml:space="preserve">n that person shall be monitored, and his/her work reviewed, by someone who has </w:t>
      </w:r>
      <w:r w:rsidR="00EB7ACA">
        <w:t>the</w:t>
      </w:r>
      <w:r w:rsidR="00B25BDF" w:rsidRPr="001C6268">
        <w:t xml:space="preserve"> necessary competence.  Such supervision shall prevail until it is judged that </w:t>
      </w:r>
      <w:r w:rsidR="00EB7ACA">
        <w:t>the</w:t>
      </w:r>
      <w:r w:rsidR="00B25BDF" w:rsidRPr="001C6268">
        <w:t xml:space="preserve"> individual has amassed </w:t>
      </w:r>
      <w:r w:rsidR="00EB7ACA">
        <w:t>the</w:t>
      </w:r>
      <w:r w:rsidR="00B25BDF" w:rsidRPr="001C6268">
        <w:t xml:space="preserve"> necessary experience to undertake such tasks unsupervised.</w:t>
      </w:r>
    </w:p>
    <w:p w14:paraId="79DF36F3" w14:textId="77777777" w:rsidR="00B25BDF" w:rsidRPr="001C6268" w:rsidRDefault="00B25BDF" w:rsidP="00B25BDF">
      <w:r w:rsidRPr="001C6268">
        <w:t xml:space="preserve">In assessing competency, </w:t>
      </w:r>
      <w:r w:rsidR="00EB7ACA">
        <w:t>the</w:t>
      </w:r>
      <w:r w:rsidRPr="001C6268">
        <w:t xml:space="preserve"> different functional roles required to fully discharge </w:t>
      </w:r>
      <w:r w:rsidR="00EB7ACA">
        <w:t>the</w:t>
      </w:r>
      <w:r w:rsidRPr="001C6268">
        <w:t xml:space="preserve"> obligations of </w:t>
      </w:r>
      <w:r w:rsidR="00EB7ACA">
        <w:t>the</w:t>
      </w:r>
      <w:r w:rsidRPr="001C6268">
        <w:t xml:space="preserve"> Clinical </w:t>
      </w:r>
      <w:r>
        <w:t>Risk</w:t>
      </w:r>
      <w:r w:rsidRPr="001C6268">
        <w:t xml:space="preserve"> Management System, and </w:t>
      </w:r>
      <w:r w:rsidR="00EB7ACA">
        <w:t>the</w:t>
      </w:r>
      <w:r w:rsidRPr="001C6268">
        <w:t xml:space="preserve"> necessary skills and knowledge needed for each, shall be considered.  Primary functional roles may include:</w:t>
      </w:r>
    </w:p>
    <w:p w14:paraId="034C1393" w14:textId="77777777" w:rsidR="00B25BDF" w:rsidRDefault="00B25BDF" w:rsidP="00B25BDF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textboxTightWrap w:val="none"/>
      </w:pPr>
      <w:r w:rsidRPr="001C6268">
        <w:t xml:space="preserve">Conducting discrete safety analyses or defining </w:t>
      </w:r>
      <w:r w:rsidR="00EB7ACA">
        <w:t>the</w:t>
      </w:r>
      <w:r w:rsidRPr="001C6268">
        <w:t xml:space="preserve"> Hazard Risk Indicators for a particular project.</w:t>
      </w:r>
    </w:p>
    <w:p w14:paraId="1897954B" w14:textId="77777777" w:rsidR="00B25BDF" w:rsidRDefault="00B25BDF" w:rsidP="00B25BDF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textboxTightWrap w:val="none"/>
      </w:pPr>
      <w:r w:rsidRPr="001C6268">
        <w:t xml:space="preserve">Making a valid judgement on </w:t>
      </w:r>
      <w:r w:rsidR="00EB7ACA">
        <w:t>the</w:t>
      </w:r>
      <w:r w:rsidRPr="001C6268">
        <w:t xml:space="preserve"> safety tasks, activities and techniques required for a given Health Software Product in order to justify </w:t>
      </w:r>
      <w:r w:rsidR="00EB7ACA">
        <w:t>the</w:t>
      </w:r>
      <w:r w:rsidRPr="001C6268">
        <w:t xml:space="preserve"> comprehensiveness and completeness of </w:t>
      </w:r>
      <w:r w:rsidR="00EB7ACA">
        <w:t>the</w:t>
      </w:r>
      <w:r w:rsidRPr="001C6268">
        <w:t xml:space="preserve"> safety assessment and produce </w:t>
      </w:r>
      <w:r w:rsidR="00EB7ACA">
        <w:t>the</w:t>
      </w:r>
      <w:r w:rsidRPr="001C6268">
        <w:t xml:space="preserve"> safety argument with supporting evidence.</w:t>
      </w:r>
    </w:p>
    <w:p w14:paraId="0A471C25" w14:textId="77777777" w:rsidR="00B25BDF" w:rsidRDefault="00B25BDF" w:rsidP="00B25BDF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textboxTightWrap w:val="none"/>
      </w:pPr>
      <w:r w:rsidRPr="001C6268">
        <w:t>Assurance of safety assessments and healthcare IT software product</w:t>
      </w:r>
      <w:r>
        <w:t>s</w:t>
      </w:r>
      <w:r w:rsidRPr="001C6268">
        <w:t xml:space="preserve">. Performance of safety techniques and development of </w:t>
      </w:r>
      <w:r w:rsidR="00EB7ACA">
        <w:t>the</w:t>
      </w:r>
      <w:r w:rsidRPr="001C6268">
        <w:t xml:space="preserve"> safety argument for </w:t>
      </w:r>
      <w:r w:rsidR="0081536B" w:rsidRPr="001C6268">
        <w:t xml:space="preserve">a particular </w:t>
      </w:r>
      <w:r w:rsidR="0081536B">
        <w:t>h</w:t>
      </w:r>
      <w:r w:rsidR="0081536B" w:rsidRPr="001C6268">
        <w:t>ealth</w:t>
      </w:r>
      <w:r w:rsidR="0081536B">
        <w:t>care IT</w:t>
      </w:r>
      <w:r w:rsidR="0081536B" w:rsidRPr="001C6268">
        <w:t xml:space="preserve"> </w:t>
      </w:r>
      <w:r w:rsidR="0081536B">
        <w:t>s</w:t>
      </w:r>
      <w:r w:rsidR="0081536B" w:rsidRPr="001C6268">
        <w:t xml:space="preserve">oftware </w:t>
      </w:r>
      <w:r w:rsidR="0081536B">
        <w:t>p</w:t>
      </w:r>
      <w:r w:rsidR="0081536B" w:rsidRPr="001C6268">
        <w:t>roduct</w:t>
      </w:r>
      <w:r w:rsidRPr="001C6268">
        <w:t xml:space="preserve"> must be independent to any assurance activities for </w:t>
      </w:r>
      <w:r w:rsidR="00EB7ACA">
        <w:t>the</w:t>
      </w:r>
      <w:r w:rsidRPr="001C6268">
        <w:t xml:space="preserve"> same.</w:t>
      </w:r>
    </w:p>
    <w:p w14:paraId="650F5CE7" w14:textId="77777777" w:rsidR="00B25BDF" w:rsidRDefault="00B25BDF" w:rsidP="00B25BDF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textboxTightWrap w:val="none"/>
      </w:pPr>
      <w:r w:rsidRPr="001C6268">
        <w:t xml:space="preserve">Improving and refining </w:t>
      </w:r>
      <w:r w:rsidR="00EB7ACA">
        <w:t>the</w:t>
      </w:r>
      <w:r w:rsidRPr="001C6268">
        <w:t xml:space="preserve"> overall Clinical </w:t>
      </w:r>
      <w:r>
        <w:t>Risk</w:t>
      </w:r>
      <w:r w:rsidRPr="001C6268">
        <w:t xml:space="preserve"> Management System, for example, audit, process change, quality.</w:t>
      </w:r>
    </w:p>
    <w:p w14:paraId="196C033B" w14:textId="77777777" w:rsidR="00B25BDF" w:rsidRDefault="00B25BDF" w:rsidP="00B25BDF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textboxTightWrap w:val="none"/>
      </w:pPr>
      <w:r w:rsidRPr="001C6268">
        <w:t>Ownership and leadership, for example, ultimate safety accountability, culture change, influencing and strategic direction.</w:t>
      </w:r>
    </w:p>
    <w:p w14:paraId="5FC4A4D4" w14:textId="77777777" w:rsidR="00B27905" w:rsidRDefault="00B27905" w:rsidP="00B25BDF"/>
    <w:p w14:paraId="15F45447" w14:textId="77777777" w:rsidR="00B25BDF" w:rsidRPr="001C6268" w:rsidRDefault="00EB7ACA" w:rsidP="00B25BDF">
      <w:r>
        <w:t>The</w:t>
      </w:r>
      <w:r w:rsidR="00B25BDF" w:rsidRPr="001C6268">
        <w:t xml:space="preserve"> first test in establishing competency shall be at </w:t>
      </w:r>
      <w:r>
        <w:t>the</w:t>
      </w:r>
      <w:r w:rsidR="00B25BDF" w:rsidRPr="001C6268">
        <w:t xml:space="preserve"> interview stage where potential staff shall be assessed against </w:t>
      </w:r>
      <w:r>
        <w:t>the</w:t>
      </w:r>
      <w:r w:rsidR="00B25BDF" w:rsidRPr="001C6268">
        <w:t xml:space="preserve"> above representative roles and agreed job descriptions. Any perceived deficiencies identified during </w:t>
      </w:r>
      <w:r>
        <w:t>the</w:t>
      </w:r>
      <w:r w:rsidR="00B25BDF" w:rsidRPr="001C6268">
        <w:t xml:space="preserve"> course of </w:t>
      </w:r>
      <w:r>
        <w:t>the</w:t>
      </w:r>
      <w:r w:rsidR="00B25BDF" w:rsidRPr="001C6268">
        <w:t xml:space="preserve"> work or at </w:t>
      </w:r>
      <w:r>
        <w:t>the</w:t>
      </w:r>
      <w:r w:rsidR="00B25BDF" w:rsidRPr="001C6268">
        <w:t xml:space="preserve"> appraised stage, shall be addressed immediately, for example, through </w:t>
      </w:r>
      <w:r>
        <w:t>the</w:t>
      </w:r>
      <w:r w:rsidR="00B25BDF" w:rsidRPr="001C6268">
        <w:t xml:space="preserve"> assignment of a competent supervisor or </w:t>
      </w:r>
      <w:r>
        <w:t>the</w:t>
      </w:r>
      <w:r w:rsidR="00B25BDF" w:rsidRPr="001C6268">
        <w:t xml:space="preserve"> provision of suitable training.</w:t>
      </w:r>
    </w:p>
    <w:p w14:paraId="5951D38D" w14:textId="77777777" w:rsidR="00B25BDF" w:rsidRDefault="00B25BDF" w:rsidP="00B25BDF">
      <w:r w:rsidRPr="001C6268">
        <w:t>All registered clinicians involved in safety roles shall, as a minimum, have completed an accredited training course</w:t>
      </w:r>
      <w:r>
        <w:t>.</w:t>
      </w:r>
    </w:p>
    <w:p w14:paraId="332DA50F" w14:textId="77777777" w:rsidR="00BB7B37" w:rsidRDefault="00BB7B37" w:rsidP="00B25BDF">
      <w:pPr>
        <w:rPr>
          <w:highlight w:val="yellow"/>
        </w:rPr>
      </w:pPr>
    </w:p>
    <w:p w14:paraId="79220C4F" w14:textId="77777777" w:rsidR="00BB7B37" w:rsidRDefault="00BB7B37" w:rsidP="00BB7B37">
      <w:pPr>
        <w:pStyle w:val="Heading2"/>
      </w:pPr>
      <w:bookmarkStart w:id="27" w:name="_Toc488402649"/>
      <w:r w:rsidRPr="00BB7B37">
        <w:t>Training</w:t>
      </w:r>
      <w:bookmarkEnd w:id="27"/>
    </w:p>
    <w:p w14:paraId="2A3F2711" w14:textId="77777777" w:rsidR="00BB7B37" w:rsidRDefault="00E23E7A" w:rsidP="00BB7B37">
      <w:r>
        <w:t xml:space="preserve">Clinical safety personnel should </w:t>
      </w:r>
      <w:r w:rsidR="00BB7B37">
        <w:t xml:space="preserve">undergo suitable training to develop, maintain or enhance </w:t>
      </w:r>
      <w:r w:rsidR="00EB7ACA">
        <w:t>the</w:t>
      </w:r>
      <w:r w:rsidR="00BB7B37">
        <w:t>ir competency level. Such training can comprise:</w:t>
      </w:r>
    </w:p>
    <w:p w14:paraId="53CA6E19" w14:textId="77777777" w:rsidR="00BB7B37" w:rsidRDefault="00BB7B37" w:rsidP="00BB7B37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textboxTightWrap w:val="none"/>
      </w:pPr>
      <w:r>
        <w:t xml:space="preserve">‘on </w:t>
      </w:r>
      <w:r w:rsidR="00EB7ACA">
        <w:t>the</w:t>
      </w:r>
      <w:r>
        <w:t xml:space="preserve"> job’ training conducted under supervision</w:t>
      </w:r>
    </w:p>
    <w:p w14:paraId="17EE9465" w14:textId="77777777" w:rsidR="00BB7B37" w:rsidRDefault="00BB7B37" w:rsidP="00BB7B37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textboxTightWrap w:val="none"/>
      </w:pPr>
      <w:r>
        <w:t>Internal training courses</w:t>
      </w:r>
      <w:r w:rsidR="00E23E7A">
        <w:t xml:space="preserve"> if available</w:t>
      </w:r>
    </w:p>
    <w:p w14:paraId="36BF9BF7" w14:textId="77777777" w:rsidR="00BB7B37" w:rsidRDefault="00BB7B37" w:rsidP="00BB7B37">
      <w:pPr>
        <w:pStyle w:val="ListParagraph"/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textboxTightWrap w:val="none"/>
      </w:pPr>
      <w:r>
        <w:t>App</w:t>
      </w:r>
      <w:r w:rsidR="00E23E7A">
        <w:t>roved external training courses</w:t>
      </w:r>
    </w:p>
    <w:p w14:paraId="6FCF3230" w14:textId="77777777" w:rsidR="00E23E7A" w:rsidRDefault="00E23E7A" w:rsidP="00263542">
      <w:pPr>
        <w:pStyle w:val="ListParagraph"/>
        <w:widowControl w:val="0"/>
        <w:autoSpaceDE w:val="0"/>
        <w:autoSpaceDN w:val="0"/>
        <w:adjustRightInd w:val="0"/>
        <w:spacing w:after="0"/>
        <w:ind w:left="2340" w:firstLine="0"/>
        <w:textboxTightWrap w:val="none"/>
      </w:pPr>
    </w:p>
    <w:p w14:paraId="7AC54502" w14:textId="77777777" w:rsidR="00BB7B37" w:rsidRDefault="00BB7B37" w:rsidP="00BB7B37">
      <w:r>
        <w:lastRenderedPageBreak/>
        <w:t>All registered clinicians involved in clinical safety roles shall, as a minimum, have completed an accredited training course.</w:t>
      </w:r>
    </w:p>
    <w:p w14:paraId="7CF55B61" w14:textId="77777777" w:rsidR="00BB7B37" w:rsidRDefault="00BB7B37" w:rsidP="00BB7B37">
      <w:r>
        <w:t xml:space="preserve">Completion of any safety training shall be recorded by </w:t>
      </w:r>
      <w:r w:rsidR="00EB7ACA">
        <w:t>the</w:t>
      </w:r>
      <w:r w:rsidR="00263542">
        <w:t xml:space="preserve"> line managers</w:t>
      </w:r>
      <w:r>
        <w:t xml:space="preserve"> on </w:t>
      </w:r>
      <w:r w:rsidR="00EB7ACA">
        <w:t>the</w:t>
      </w:r>
      <w:r>
        <w:t xml:space="preserve"> </w:t>
      </w:r>
      <w:r w:rsidRPr="00263542">
        <w:t>annual appraisal form</w:t>
      </w:r>
    </w:p>
    <w:p w14:paraId="6BBF899A" w14:textId="77777777" w:rsidR="00BB7B37" w:rsidRDefault="00BB7B37" w:rsidP="00BB7B37">
      <w:pPr>
        <w:spacing w:after="160" w:line="259" w:lineRule="auto"/>
      </w:pPr>
    </w:p>
    <w:p w14:paraId="07772899" w14:textId="0532CACE" w:rsidR="00781555" w:rsidRPr="00781555" w:rsidRDefault="00781555" w:rsidP="00781555">
      <w:pPr>
        <w:pStyle w:val="Heading1"/>
      </w:pPr>
      <w:r>
        <w:t>Reference to any supporting documents:</w:t>
      </w:r>
    </w:p>
    <w:p w14:paraId="6C4ECD2D" w14:textId="77777777" w:rsidR="000B02DC" w:rsidRPr="000B02DC" w:rsidRDefault="00781555" w:rsidP="000B02DC">
      <w:pPr>
        <w:autoSpaceDE w:val="0"/>
        <w:autoSpaceDN w:val="0"/>
        <w:adjustRightInd w:val="0"/>
        <w:spacing w:after="29"/>
        <w:textboxTightWrap w:val="none"/>
        <w:rPr>
          <w:rFonts w:cs="Arial"/>
          <w:color w:val="000000"/>
          <w:sz w:val="22"/>
          <w:szCs w:val="22"/>
        </w:rPr>
      </w:pPr>
      <w:r w:rsidRPr="000B02DC">
        <w:rPr>
          <w:rFonts w:cs="Arial"/>
          <w:color w:val="000000"/>
          <w:sz w:val="22"/>
          <w:szCs w:val="22"/>
        </w:rPr>
        <w:t>Documents are held on the Interweave website</w:t>
      </w:r>
      <w:r w:rsidR="000B02DC" w:rsidRPr="000B02DC">
        <w:rPr>
          <w:rFonts w:cs="Arial"/>
          <w:color w:val="000000"/>
          <w:sz w:val="22"/>
          <w:szCs w:val="22"/>
        </w:rPr>
        <w:t xml:space="preserve"> (CRMF):</w:t>
      </w:r>
    </w:p>
    <w:p w14:paraId="55F77B86" w14:textId="6507838E" w:rsidR="00781555" w:rsidRPr="00781555" w:rsidRDefault="00781555" w:rsidP="000B02DC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29"/>
        <w:textboxTightWrap w:val="none"/>
        <w:rPr>
          <w:rFonts w:cs="Arial"/>
          <w:color w:val="000000"/>
          <w:sz w:val="22"/>
          <w:szCs w:val="22"/>
        </w:rPr>
      </w:pPr>
      <w:r w:rsidRPr="00781555">
        <w:rPr>
          <w:rFonts w:cs="Arial"/>
          <w:color w:val="000000"/>
          <w:sz w:val="22"/>
          <w:szCs w:val="22"/>
        </w:rPr>
        <w:t>DCB0129</w:t>
      </w:r>
    </w:p>
    <w:p w14:paraId="0AEFB74D" w14:textId="77777777" w:rsidR="00781555" w:rsidRPr="00781555" w:rsidRDefault="00781555" w:rsidP="00781555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29"/>
        <w:textboxTightWrap w:val="none"/>
        <w:rPr>
          <w:rFonts w:cs="Arial"/>
          <w:color w:val="000000"/>
          <w:sz w:val="22"/>
          <w:szCs w:val="22"/>
        </w:rPr>
      </w:pPr>
      <w:r w:rsidRPr="00781555">
        <w:rPr>
          <w:rFonts w:cs="Arial"/>
          <w:color w:val="000000"/>
          <w:sz w:val="22"/>
          <w:szCs w:val="22"/>
        </w:rPr>
        <w:t>DCB0160</w:t>
      </w:r>
    </w:p>
    <w:p w14:paraId="015D1F79" w14:textId="4BA4219B" w:rsidR="00781555" w:rsidRPr="00781555" w:rsidRDefault="00781555" w:rsidP="00781555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29"/>
        <w:textboxTightWrap w:val="none"/>
        <w:rPr>
          <w:rFonts w:cs="Arial"/>
          <w:color w:val="000000"/>
          <w:sz w:val="22"/>
          <w:szCs w:val="22"/>
        </w:rPr>
      </w:pPr>
      <w:r w:rsidRPr="00781555">
        <w:rPr>
          <w:rFonts w:cs="Arial"/>
          <w:color w:val="000000"/>
          <w:sz w:val="22"/>
          <w:szCs w:val="22"/>
        </w:rPr>
        <w:t>Hazard Log</w:t>
      </w:r>
    </w:p>
    <w:p w14:paraId="6C8D06AC" w14:textId="408BF290" w:rsidR="00781555" w:rsidRPr="00781555" w:rsidRDefault="00781555" w:rsidP="00781555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29"/>
        <w:textboxTightWrap w:val="none"/>
        <w:rPr>
          <w:rFonts w:cs="Arial"/>
          <w:color w:val="000000"/>
          <w:sz w:val="22"/>
          <w:szCs w:val="22"/>
        </w:rPr>
      </w:pPr>
      <w:r w:rsidRPr="00781555">
        <w:rPr>
          <w:rFonts w:cs="Arial"/>
          <w:color w:val="000000"/>
          <w:sz w:val="22"/>
          <w:szCs w:val="22"/>
        </w:rPr>
        <w:t xml:space="preserve">Clinical Safety Plan </w:t>
      </w:r>
    </w:p>
    <w:p w14:paraId="7945EAA5" w14:textId="21D811CE" w:rsidR="00781555" w:rsidRPr="00781555" w:rsidRDefault="00781555" w:rsidP="00781555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0"/>
        <w:textboxTightWrap w:val="none"/>
        <w:rPr>
          <w:rFonts w:cs="Arial"/>
          <w:color w:val="000000"/>
          <w:sz w:val="22"/>
          <w:szCs w:val="22"/>
        </w:rPr>
      </w:pPr>
      <w:r w:rsidRPr="00781555">
        <w:rPr>
          <w:rFonts w:cs="Arial"/>
          <w:color w:val="000000"/>
          <w:sz w:val="22"/>
          <w:szCs w:val="22"/>
        </w:rPr>
        <w:t xml:space="preserve">Clinical Safety Closure Report </w:t>
      </w:r>
    </w:p>
    <w:p w14:paraId="37B15D73" w14:textId="77777777" w:rsidR="00781555" w:rsidRDefault="00781555" w:rsidP="00BB7B37"/>
    <w:p w14:paraId="2A5279CA" w14:textId="774FAABD" w:rsidR="00BB7B37" w:rsidRDefault="000B02DC" w:rsidP="00BB7B37">
      <w:pPr>
        <w:pStyle w:val="Heading2"/>
      </w:pPr>
      <w:r>
        <w:t>Appendix:</w:t>
      </w:r>
    </w:p>
    <w:p w14:paraId="441E2C91" w14:textId="77777777" w:rsidR="000B02DC" w:rsidRDefault="000B02DC" w:rsidP="000B02DC">
      <w:r w:rsidRPr="000B02DC">
        <w:rPr>
          <w:b/>
          <w:bCs/>
        </w:rPr>
        <w:t>Appendix 1:</w:t>
      </w:r>
      <w:r>
        <w:t xml:space="preserve"> Risk Classification Matrix:</w:t>
      </w:r>
    </w:p>
    <w:p w14:paraId="484F8F5F" w14:textId="54A083B3" w:rsidR="001E034E" w:rsidRDefault="000B02DC" w:rsidP="000B02DC">
      <w:r>
        <w:t>Clinical Safety Framework as defined by NHS Digital</w:t>
      </w:r>
    </w:p>
    <w:tbl>
      <w:tblPr>
        <w:tblW w:w="485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1801"/>
        <w:gridCol w:w="5668"/>
        <w:gridCol w:w="2089"/>
      </w:tblGrid>
      <w:tr w:rsidR="000B02DC" w14:paraId="0F98EFB1" w14:textId="77777777" w:rsidTr="000B02DC">
        <w:trPr>
          <w:cantSplit/>
          <w:trHeight w:val="331"/>
          <w:tblHeader/>
        </w:trPr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hideMark/>
          </w:tcPr>
          <w:p w14:paraId="6AE50AE7" w14:textId="77777777" w:rsidR="000B02DC" w:rsidRDefault="000B02DC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Consequence Classification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hideMark/>
          </w:tcPr>
          <w:p w14:paraId="6FE02392" w14:textId="77777777" w:rsidR="000B02DC" w:rsidRDefault="000B02DC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Interpretation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hideMark/>
          </w:tcPr>
          <w:p w14:paraId="04C1885C" w14:textId="77777777" w:rsidR="000B02DC" w:rsidRDefault="000B02DC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Number of Patients Affected</w:t>
            </w:r>
          </w:p>
        </w:tc>
      </w:tr>
      <w:tr w:rsidR="000B02DC" w14:paraId="3A7BBD7A" w14:textId="77777777" w:rsidTr="000B02DC">
        <w:trPr>
          <w:cantSplit/>
          <w:trHeight w:val="324"/>
        </w:trPr>
        <w:tc>
          <w:tcPr>
            <w:tcW w:w="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9300A9A" w14:textId="77777777" w:rsidR="000B02DC" w:rsidRDefault="000B02DC">
            <w:pPr>
              <w:jc w:val="center"/>
            </w:pPr>
            <w:r>
              <w:t>Catastrophic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313A3B7" w14:textId="77777777" w:rsidR="000B02DC" w:rsidRDefault="000B02DC">
            <w:r>
              <w:t xml:space="preserve">Death 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37C815D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28F24EDE" w14:textId="77777777" w:rsidTr="000B02DC">
        <w:trPr>
          <w:cantSplit/>
          <w:trHeight w:val="11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0D25A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E32A926" w14:textId="77777777" w:rsidR="000B02DC" w:rsidRDefault="000B02DC">
            <w:r>
              <w:t>Permanent life-changing incapacity and any condition for which the prognosis is death or permanent life-changing incapacity; severe injury or severe incapacity from which recovery is not expected in the short term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8900A91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5EB91720" w14:textId="77777777" w:rsidTr="000B02DC">
        <w:trPr>
          <w:cantSplit/>
          <w:trHeight w:val="66"/>
        </w:trPr>
        <w:tc>
          <w:tcPr>
            <w:tcW w:w="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2C86D97" w14:textId="77777777" w:rsidR="000B02DC" w:rsidRDefault="000B02DC">
            <w:pPr>
              <w:jc w:val="center"/>
            </w:pPr>
            <w:r>
              <w:t>Major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213CFC" w14:textId="77777777" w:rsidR="000B02DC" w:rsidRDefault="000B02DC">
            <w:r>
              <w:t>Death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C2D3E3B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7AFEAF8B" w14:textId="77777777" w:rsidTr="000B02DC">
        <w:trPr>
          <w:cantSplit/>
          <w:trHeight w:val="52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92194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24A2DBE" w14:textId="77777777" w:rsidR="000B02DC" w:rsidRDefault="000B02DC">
            <w:r>
              <w:t>Permanent life-changing incapacity and any condition for which the prognosis is death or permanent life-changing incapacity; severe injury or severe incapacity from which recovery is not expected in the short term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2C998FB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1318EA13" w14:textId="77777777" w:rsidTr="000B02DC">
        <w:trPr>
          <w:cantSplit/>
          <w:trHeight w:val="49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169F3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66A4BE5" w14:textId="77777777" w:rsidR="000B02DC" w:rsidRDefault="000B02DC">
            <w:r>
              <w:t>Severe injury or severe incapacity from which recovery is expected in the short term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6EE6802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6498EFEF" w14:textId="77777777" w:rsidTr="000B02DC">
        <w:trPr>
          <w:cantSplit/>
          <w:trHeight w:val="30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88A1C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7371848" w14:textId="77777777" w:rsidR="000B02DC" w:rsidRDefault="000B02DC">
            <w:r>
              <w:t>Severe psychological trauma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7AB6044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43A649BF" w14:textId="77777777" w:rsidTr="000B02DC">
        <w:trPr>
          <w:cantSplit/>
          <w:trHeight w:val="297"/>
        </w:trPr>
        <w:tc>
          <w:tcPr>
            <w:tcW w:w="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A399EDB" w14:textId="77777777" w:rsidR="000B02DC" w:rsidRDefault="000B02DC">
            <w:pPr>
              <w:jc w:val="center"/>
            </w:pPr>
            <w:r>
              <w:rPr>
                <w:rFonts w:ascii="Times New Roman" w:hAnsi="Times New Roman"/>
                <w:color w:val="auto"/>
                <w:sz w:val="20"/>
                <w:szCs w:val="20"/>
              </w:rPr>
              <w:br w:type="page"/>
            </w:r>
            <w:r>
              <w:t>Considerable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901B23" w14:textId="77777777" w:rsidR="000B02DC" w:rsidRDefault="000B02DC">
            <w:r>
              <w:t>Severe injury or severe incapacity from which recovery is expected in the short term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66DF6EB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718F2F49" w14:textId="77777777" w:rsidTr="000B02DC">
        <w:trPr>
          <w:cantSplit/>
          <w:trHeight w:val="29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7FCF3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95FEAF0" w14:textId="77777777" w:rsidR="000B02DC" w:rsidRDefault="000B02DC">
            <w:r>
              <w:t>Severe psychological trauma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C4F245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77742CB6" w14:textId="77777777" w:rsidTr="000B02DC">
        <w:trPr>
          <w:cantSplit/>
          <w:trHeight w:val="37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5E4DB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BF9573C" w14:textId="77777777" w:rsidR="000B02DC" w:rsidRDefault="000B02DC">
            <w:r>
              <w:t>Minor injury or injuries from which recovery is not expected in the short term.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794830B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1D0D88F0" w14:textId="77777777" w:rsidTr="000B02DC">
        <w:trPr>
          <w:cantSplit/>
          <w:trHeight w:val="33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43BA7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4D1411F" w14:textId="77777777" w:rsidR="000B02DC" w:rsidRDefault="000B02DC">
            <w:r>
              <w:t>Significant psychological trauma.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ABC18BA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1F239E91" w14:textId="77777777" w:rsidTr="000B02DC">
        <w:trPr>
          <w:cantSplit/>
          <w:trHeight w:val="182"/>
        </w:trPr>
        <w:tc>
          <w:tcPr>
            <w:tcW w:w="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B4B3249" w14:textId="77777777" w:rsidR="000B02DC" w:rsidRDefault="000B02DC">
            <w:pPr>
              <w:jc w:val="center"/>
            </w:pPr>
            <w:r>
              <w:rPr>
                <w:rFonts w:ascii="Times New Roman" w:hAnsi="Times New Roman"/>
                <w:color w:val="auto"/>
                <w:sz w:val="20"/>
                <w:szCs w:val="20"/>
              </w:rPr>
              <w:lastRenderedPageBreak/>
              <w:br w:type="page"/>
            </w:r>
            <w:r>
              <w:t>Significant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ED4DEDA" w14:textId="77777777" w:rsidR="000B02DC" w:rsidRDefault="000B02DC">
            <w:r>
              <w:t>Minor injury or injuries from which recovery is not expected in the short term.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7764436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63531045" w14:textId="77777777" w:rsidTr="000B02DC">
        <w:trPr>
          <w:cantSplit/>
          <w:trHeight w:val="18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6D713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3F5C8CC" w14:textId="77777777" w:rsidR="000B02DC" w:rsidRDefault="000B02DC">
            <w:r>
              <w:t>Significant psychological trauma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7250C3A" w14:textId="77777777" w:rsidR="000B02DC" w:rsidRDefault="000B02DC">
            <w:pPr>
              <w:jc w:val="center"/>
            </w:pPr>
            <w:r>
              <w:t>Single</w:t>
            </w:r>
          </w:p>
        </w:tc>
      </w:tr>
      <w:tr w:rsidR="000B02DC" w14:paraId="09A745D0" w14:textId="77777777" w:rsidTr="000B02DC">
        <w:trPr>
          <w:cantSplit/>
          <w:trHeight w:val="28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40302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3141256" w14:textId="77777777" w:rsidR="000B02DC" w:rsidRDefault="000B02DC">
            <w:r>
              <w:t>Minor injury from which recovery is expected in the short term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4101FF8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29688207" w14:textId="77777777" w:rsidTr="000B02DC">
        <w:trPr>
          <w:cantSplit/>
          <w:trHeight w:val="36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DF26F" w14:textId="77777777" w:rsidR="000B02DC" w:rsidRDefault="000B02DC">
            <w:pPr>
              <w:spacing w:after="0"/>
              <w:textboxTightWrap w:val="none"/>
            </w:pP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ABA7D2B" w14:textId="77777777" w:rsidR="000B02DC" w:rsidRDefault="000B02DC">
            <w:r>
              <w:t>Minor psychological upset; inconvenience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F60A361" w14:textId="77777777" w:rsidR="000B02DC" w:rsidRDefault="000B02DC">
            <w:pPr>
              <w:jc w:val="center"/>
            </w:pPr>
            <w:r>
              <w:t>Multiple</w:t>
            </w:r>
          </w:p>
        </w:tc>
      </w:tr>
      <w:tr w:rsidR="000B02DC" w14:paraId="618A1794" w14:textId="77777777" w:rsidTr="000B02DC">
        <w:trPr>
          <w:cantSplit/>
          <w:trHeight w:val="508"/>
        </w:trPr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9510C74" w14:textId="77777777" w:rsidR="000B02DC" w:rsidRDefault="000B02DC">
            <w:pPr>
              <w:jc w:val="center"/>
            </w:pPr>
            <w:r>
              <w:t>Minor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55783AD" w14:textId="77777777" w:rsidR="000B02DC" w:rsidRDefault="000B02DC">
            <w:r>
              <w:t>Minor injury from which recovery is expected in the short term; minor psychological upset; inconvenience; any negligible severity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9634CE8" w14:textId="77777777" w:rsidR="000B02DC" w:rsidRDefault="000B02DC">
            <w:pPr>
              <w:jc w:val="center"/>
            </w:pPr>
            <w:r>
              <w:t>Single</w:t>
            </w:r>
          </w:p>
        </w:tc>
      </w:tr>
    </w:tbl>
    <w:p w14:paraId="100ABD37" w14:textId="77777777" w:rsidR="000B02DC" w:rsidRDefault="000B02DC" w:rsidP="000B02DC"/>
    <w:p w14:paraId="318403F9" w14:textId="77777777" w:rsidR="00D94510" w:rsidRDefault="00D94510" w:rsidP="00D94510">
      <w:pPr>
        <w:rPr>
          <w:b/>
          <w:bCs/>
        </w:rPr>
      </w:pPr>
      <w:r>
        <w:rPr>
          <w:b/>
          <w:bCs/>
        </w:rPr>
        <w:t>Clinical Risk Management Risk Matrix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33"/>
        <w:gridCol w:w="1452"/>
        <w:gridCol w:w="1418"/>
        <w:gridCol w:w="1419"/>
        <w:gridCol w:w="1702"/>
        <w:gridCol w:w="1134"/>
        <w:gridCol w:w="1702"/>
      </w:tblGrid>
      <w:tr w:rsidR="00D94510" w14:paraId="4C237D37" w14:textId="77777777" w:rsidTr="00D94510">
        <w:trPr>
          <w:tblHeader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textDirection w:val="btLr"/>
            <w:vAlign w:val="center"/>
            <w:hideMark/>
          </w:tcPr>
          <w:p w14:paraId="30992918" w14:textId="77777777" w:rsidR="00D94510" w:rsidRDefault="00D94510">
            <w:pPr>
              <w:jc w:val="center"/>
              <w:rPr>
                <w:b/>
              </w:rPr>
            </w:pPr>
            <w:r>
              <w:rPr>
                <w:b/>
              </w:rPr>
              <w:t>Likelihood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vAlign w:val="center"/>
            <w:hideMark/>
          </w:tcPr>
          <w:p w14:paraId="7ECA5C0D" w14:textId="77777777" w:rsidR="00D94510" w:rsidRDefault="00D94510">
            <w:r>
              <w:rPr>
                <w:lang w:val="en-IE"/>
              </w:rPr>
              <w:t>Very High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343A52DD" w14:textId="77777777" w:rsidR="00D94510" w:rsidRDefault="00D94510">
            <w: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vAlign w:val="center"/>
            <w:hideMark/>
          </w:tcPr>
          <w:p w14:paraId="3C89B0BE" w14:textId="77777777" w:rsidR="00D94510" w:rsidRDefault="00D94510">
            <w: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vAlign w:val="center"/>
            <w:hideMark/>
          </w:tcPr>
          <w:p w14:paraId="094E354E" w14:textId="77777777" w:rsidR="00D94510" w:rsidRDefault="00D94510"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/>
            <w:vAlign w:val="center"/>
            <w:hideMark/>
          </w:tcPr>
          <w:p w14:paraId="185FA15E" w14:textId="77777777" w:rsidR="00D94510" w:rsidRDefault="00D94510">
            <w: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/>
            <w:vAlign w:val="center"/>
            <w:hideMark/>
          </w:tcPr>
          <w:p w14:paraId="27BE572F" w14:textId="77777777" w:rsidR="00D94510" w:rsidRDefault="00D94510">
            <w:r>
              <w:t>5</w:t>
            </w:r>
          </w:p>
        </w:tc>
      </w:tr>
      <w:tr w:rsidR="00D94510" w14:paraId="28E1A612" w14:textId="77777777" w:rsidTr="00D94510">
        <w:trPr>
          <w:tblHeader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78A57" w14:textId="77777777" w:rsidR="00D94510" w:rsidRDefault="00D94510">
            <w:pPr>
              <w:spacing w:after="0"/>
              <w:textboxTightWrap w:val="none"/>
              <w:rPr>
                <w:b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vAlign w:val="center"/>
            <w:hideMark/>
          </w:tcPr>
          <w:p w14:paraId="52D2D989" w14:textId="77777777" w:rsidR="00D94510" w:rsidRDefault="00D94510">
            <w:r>
              <w:rPr>
                <w:lang w:val="en-IE"/>
              </w:rPr>
              <w:t>High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7DF043DE" w14:textId="77777777" w:rsidR="00D94510" w:rsidRDefault="00D94510">
            <w: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05689975" w14:textId="77777777" w:rsidR="00D94510" w:rsidRDefault="00D94510">
            <w: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18D3D015" w14:textId="77777777" w:rsidR="00D94510" w:rsidRDefault="00D94510"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vAlign w:val="center"/>
            <w:hideMark/>
          </w:tcPr>
          <w:p w14:paraId="10E28069" w14:textId="77777777" w:rsidR="00D94510" w:rsidRDefault="00D94510">
            <w: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/>
            <w:vAlign w:val="center"/>
            <w:hideMark/>
          </w:tcPr>
          <w:p w14:paraId="5C64FA42" w14:textId="77777777" w:rsidR="00D94510" w:rsidRDefault="00D94510">
            <w:r>
              <w:t>5</w:t>
            </w:r>
          </w:p>
        </w:tc>
      </w:tr>
      <w:tr w:rsidR="00D94510" w14:paraId="06C11887" w14:textId="77777777" w:rsidTr="00D94510">
        <w:trPr>
          <w:tblHeader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CD02F" w14:textId="77777777" w:rsidR="00D94510" w:rsidRDefault="00D94510">
            <w:pPr>
              <w:spacing w:after="0"/>
              <w:textboxTightWrap w:val="none"/>
              <w:rPr>
                <w:b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vAlign w:val="center"/>
            <w:hideMark/>
          </w:tcPr>
          <w:p w14:paraId="47BB9E80" w14:textId="77777777" w:rsidR="00D94510" w:rsidRDefault="00D94510">
            <w:r>
              <w:rPr>
                <w:lang w:val="en-IE"/>
              </w:rPr>
              <w:t>Medium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03BC5F0F" w14:textId="77777777" w:rsidR="00D94510" w:rsidRDefault="00D94510">
            <w: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6C976BA8" w14:textId="77777777" w:rsidR="00D94510" w:rsidRDefault="00D94510">
            <w: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080A087E" w14:textId="77777777" w:rsidR="00D94510" w:rsidRDefault="00D94510"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03F47204" w14:textId="77777777" w:rsidR="00D94510" w:rsidRDefault="00D94510">
            <w: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vAlign w:val="center"/>
            <w:hideMark/>
          </w:tcPr>
          <w:p w14:paraId="53C6A552" w14:textId="77777777" w:rsidR="00D94510" w:rsidRDefault="00D94510">
            <w:r>
              <w:t>4</w:t>
            </w:r>
          </w:p>
        </w:tc>
      </w:tr>
      <w:tr w:rsidR="00D94510" w14:paraId="34B8432B" w14:textId="77777777" w:rsidTr="00D94510">
        <w:trPr>
          <w:tblHeader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6AF70" w14:textId="77777777" w:rsidR="00D94510" w:rsidRDefault="00D94510">
            <w:pPr>
              <w:spacing w:after="0"/>
              <w:textboxTightWrap w:val="none"/>
              <w:rPr>
                <w:b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vAlign w:val="center"/>
            <w:hideMark/>
          </w:tcPr>
          <w:p w14:paraId="1F151E9A" w14:textId="77777777" w:rsidR="00D94510" w:rsidRDefault="00D94510">
            <w:r>
              <w:rPr>
                <w:lang w:val="en-IE"/>
              </w:rPr>
              <w:t>Low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EFEB5"/>
            <w:vAlign w:val="center"/>
            <w:hideMark/>
          </w:tcPr>
          <w:p w14:paraId="0843B54B" w14:textId="77777777" w:rsidR="00D94510" w:rsidRDefault="00D94510">
            <w: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288EAC54" w14:textId="77777777" w:rsidR="00D94510" w:rsidRDefault="00D94510">
            <w: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0475E132" w14:textId="77777777" w:rsidR="00D94510" w:rsidRDefault="00D94510">
            <w: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394CE400" w14:textId="77777777" w:rsidR="00D94510" w:rsidRDefault="00D94510">
            <w: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vAlign w:val="center"/>
            <w:hideMark/>
          </w:tcPr>
          <w:p w14:paraId="55D3AD9D" w14:textId="77777777" w:rsidR="00D94510" w:rsidRDefault="00D94510">
            <w:r>
              <w:t>4</w:t>
            </w:r>
          </w:p>
        </w:tc>
      </w:tr>
      <w:tr w:rsidR="00D94510" w14:paraId="129B793C" w14:textId="77777777" w:rsidTr="00D94510">
        <w:trPr>
          <w:tblHeader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58803" w14:textId="77777777" w:rsidR="00D94510" w:rsidRDefault="00D94510">
            <w:pPr>
              <w:spacing w:after="0"/>
              <w:textboxTightWrap w:val="none"/>
              <w:rPr>
                <w:b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vAlign w:val="center"/>
            <w:hideMark/>
          </w:tcPr>
          <w:p w14:paraId="356FA831" w14:textId="77777777" w:rsidR="00D94510" w:rsidRDefault="00D94510">
            <w:r>
              <w:rPr>
                <w:lang w:val="en-IE"/>
              </w:rPr>
              <w:t>Very Low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EFEB5"/>
            <w:vAlign w:val="center"/>
            <w:hideMark/>
          </w:tcPr>
          <w:p w14:paraId="1794361F" w14:textId="77777777" w:rsidR="00D94510" w:rsidRDefault="00D94510">
            <w: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EFEB5"/>
            <w:vAlign w:val="center"/>
            <w:hideMark/>
          </w:tcPr>
          <w:p w14:paraId="2BED0054" w14:textId="77777777" w:rsidR="00D94510" w:rsidRDefault="00D94510">
            <w: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3E3271C7" w14:textId="77777777" w:rsidR="00D94510" w:rsidRDefault="00D94510">
            <w: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14:paraId="3043C246" w14:textId="77777777" w:rsidR="00D94510" w:rsidRDefault="00D94510">
            <w: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3280CF3F" w14:textId="77777777" w:rsidR="00D94510" w:rsidRDefault="00D94510">
            <w:r>
              <w:t>3</w:t>
            </w:r>
          </w:p>
        </w:tc>
      </w:tr>
      <w:tr w:rsidR="00D94510" w14:paraId="727233CB" w14:textId="77777777" w:rsidTr="00D94510">
        <w:trPr>
          <w:tblHeader/>
        </w:trPr>
        <w:tc>
          <w:tcPr>
            <w:tcW w:w="1985" w:type="dxa"/>
            <w:gridSpan w:val="2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7186A200" w14:textId="77777777" w:rsidR="00D94510" w:rsidRDefault="00D94510"/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5501C479" w14:textId="77777777" w:rsidR="00D94510" w:rsidRDefault="00D94510">
            <w:r>
              <w:t>Minor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3FDB3424" w14:textId="77777777" w:rsidR="00D94510" w:rsidRDefault="00D94510">
            <w:r>
              <w:t>Significant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576C2F47" w14:textId="77777777" w:rsidR="00D94510" w:rsidRDefault="00D94510">
            <w:r>
              <w:t>Considerable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6C5EADB4" w14:textId="77777777" w:rsidR="00D94510" w:rsidRDefault="00D94510">
            <w:r>
              <w:t>Major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073AB659" w14:textId="77777777" w:rsidR="00D94510" w:rsidRDefault="00D94510">
            <w:r>
              <w:t>Catastrophic</w:t>
            </w:r>
          </w:p>
        </w:tc>
      </w:tr>
      <w:tr w:rsidR="00D94510" w14:paraId="54D69AD3" w14:textId="77777777" w:rsidTr="00D94510">
        <w:trPr>
          <w:trHeight w:val="459"/>
          <w:tblHeader/>
        </w:trPr>
        <w:tc>
          <w:tcPr>
            <w:tcW w:w="3436" w:type="dxa"/>
            <w:gridSpan w:val="2"/>
            <w:vMerge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2239ED2E" w14:textId="77777777" w:rsidR="00D94510" w:rsidRDefault="00D94510">
            <w:pPr>
              <w:spacing w:after="0"/>
              <w:textboxTightWrap w:val="none"/>
            </w:pPr>
          </w:p>
        </w:tc>
        <w:tc>
          <w:tcPr>
            <w:tcW w:w="73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 w:themeFill="background2" w:themeFillShade="E6"/>
            <w:vAlign w:val="center"/>
            <w:hideMark/>
          </w:tcPr>
          <w:p w14:paraId="234CD00F" w14:textId="77777777" w:rsidR="00D94510" w:rsidRDefault="00D94510">
            <w:pPr>
              <w:jc w:val="center"/>
              <w:rPr>
                <w:b/>
              </w:rPr>
            </w:pPr>
            <w:r>
              <w:rPr>
                <w:b/>
              </w:rPr>
              <w:t>Consequence</w:t>
            </w:r>
          </w:p>
        </w:tc>
      </w:tr>
    </w:tbl>
    <w:p w14:paraId="47FE8684" w14:textId="77777777" w:rsidR="00D94510" w:rsidRDefault="00D94510" w:rsidP="00D94510"/>
    <w:p w14:paraId="0A7B4515" w14:textId="77777777" w:rsidR="00D94510" w:rsidRDefault="00D94510" w:rsidP="00D94510"/>
    <w:p w14:paraId="3615E2EA" w14:textId="77777777" w:rsidR="00D94510" w:rsidRDefault="00D94510" w:rsidP="00D94510">
      <w:pPr>
        <w:rPr>
          <w:b/>
          <w:bCs/>
        </w:rPr>
      </w:pPr>
      <w:r>
        <w:rPr>
          <w:b/>
          <w:bCs/>
        </w:rPr>
        <w:t>Risk Matrix key - Severity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8107"/>
      </w:tblGrid>
      <w:tr w:rsidR="00D94510" w14:paraId="75F893C7" w14:textId="77777777" w:rsidTr="00D94510">
        <w:trPr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/>
            <w:hideMark/>
          </w:tcPr>
          <w:p w14:paraId="00AEEBE6" w14:textId="77777777" w:rsidR="00D94510" w:rsidRDefault="00D94510">
            <w:r>
              <w:t>5</w:t>
            </w:r>
          </w:p>
        </w:tc>
        <w:tc>
          <w:tcPr>
            <w:tcW w:w="81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C9592" w14:textId="77777777" w:rsidR="00D94510" w:rsidRDefault="00D94510">
            <w:r>
              <w:t>Unacceptable level of risk.</w:t>
            </w:r>
          </w:p>
          <w:p w14:paraId="7F22D2A9" w14:textId="77777777" w:rsidR="00D94510" w:rsidRDefault="00D94510">
            <w:r>
              <w:t>Mandatory elimination or control to reduce risk to an acceptable level</w:t>
            </w:r>
          </w:p>
        </w:tc>
      </w:tr>
      <w:tr w:rsidR="00D94510" w14:paraId="4038ACE6" w14:textId="77777777" w:rsidTr="00D94510">
        <w:trPr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9495"/>
            <w:hideMark/>
          </w:tcPr>
          <w:p w14:paraId="5C4A3932" w14:textId="77777777" w:rsidR="00D94510" w:rsidRDefault="00D94510">
            <w:r>
              <w:t>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10F67" w14:textId="77777777" w:rsidR="00D94510" w:rsidRDefault="00D94510">
            <w:pPr>
              <w:spacing w:after="0"/>
              <w:textboxTightWrap w:val="none"/>
            </w:pPr>
          </w:p>
        </w:tc>
      </w:tr>
      <w:tr w:rsidR="00D94510" w14:paraId="6CD817EF" w14:textId="77777777" w:rsidTr="00D94510">
        <w:trPr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hideMark/>
          </w:tcPr>
          <w:p w14:paraId="594DBC29" w14:textId="77777777" w:rsidR="00D94510" w:rsidRDefault="00D94510">
            <w:r>
              <w:t>3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84B1C" w14:textId="77777777" w:rsidR="00D94510" w:rsidRDefault="00D94510">
            <w:r>
              <w:t>Undesirable level of risk</w:t>
            </w:r>
          </w:p>
          <w:p w14:paraId="08A63F53" w14:textId="77777777" w:rsidR="00D94510" w:rsidRDefault="00D94510">
            <w:r>
              <w:t>Attempts should be made to eliminate or control to reduce risk to an acceptable level.  Shall only be acceptable when further risk reduction is impractical.</w:t>
            </w:r>
          </w:p>
        </w:tc>
      </w:tr>
      <w:tr w:rsidR="00D94510" w14:paraId="38256375" w14:textId="77777777" w:rsidTr="00D94510">
        <w:trPr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hideMark/>
          </w:tcPr>
          <w:p w14:paraId="391B2249" w14:textId="77777777" w:rsidR="00D94510" w:rsidRDefault="00D94510">
            <w:r>
              <w:t>2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F2B1A" w14:textId="77777777" w:rsidR="00D94510" w:rsidRDefault="00D94510">
            <w:r>
              <w:t>Acceptable where cost of further reduction outweighs benefits gained.</w:t>
            </w:r>
          </w:p>
        </w:tc>
      </w:tr>
      <w:tr w:rsidR="00D94510" w14:paraId="264DB905" w14:textId="77777777" w:rsidTr="00D94510">
        <w:trPr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EFEB5"/>
            <w:hideMark/>
          </w:tcPr>
          <w:p w14:paraId="0D653F45" w14:textId="77777777" w:rsidR="00D94510" w:rsidRDefault="00D94510">
            <w:r>
              <w:t>1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903A6" w14:textId="77777777" w:rsidR="00D94510" w:rsidRDefault="00D94510">
            <w:r>
              <w:t>Acceptable, no further action required</w:t>
            </w:r>
          </w:p>
        </w:tc>
      </w:tr>
    </w:tbl>
    <w:p w14:paraId="0EBFB3C3" w14:textId="77777777" w:rsidR="00D94510" w:rsidRDefault="00D94510" w:rsidP="00D94510">
      <w:pPr>
        <w:rPr>
          <w:b/>
          <w:bCs/>
        </w:rPr>
      </w:pPr>
    </w:p>
    <w:p w14:paraId="6B5FF184" w14:textId="77777777" w:rsidR="00D94510" w:rsidRDefault="00D94510" w:rsidP="00D94510">
      <w:pPr>
        <w:rPr>
          <w:b/>
          <w:bCs/>
        </w:rPr>
      </w:pPr>
    </w:p>
    <w:p w14:paraId="73BD6669" w14:textId="77777777" w:rsidR="00D94510" w:rsidRDefault="00D94510" w:rsidP="00D94510">
      <w:pPr>
        <w:rPr>
          <w:b/>
          <w:bCs/>
        </w:rPr>
      </w:pPr>
    </w:p>
    <w:p w14:paraId="07A07CA2" w14:textId="77777777" w:rsidR="00D94510" w:rsidRDefault="00D94510" w:rsidP="00D94510">
      <w:pPr>
        <w:rPr>
          <w:b/>
          <w:bCs/>
        </w:rPr>
      </w:pPr>
    </w:p>
    <w:p w14:paraId="5AC13F33" w14:textId="440ED224" w:rsidR="00D94510" w:rsidRDefault="00D94510" w:rsidP="00D94510">
      <w:pPr>
        <w:rPr>
          <w:b/>
          <w:bCs/>
        </w:rPr>
      </w:pPr>
      <w:r>
        <w:rPr>
          <w:b/>
          <w:bCs/>
        </w:rPr>
        <w:lastRenderedPageBreak/>
        <w:t>Hazard likelihood definitions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6"/>
        <w:gridCol w:w="7660"/>
      </w:tblGrid>
      <w:tr w:rsidR="00D94510" w14:paraId="6AF00DB7" w14:textId="77777777" w:rsidTr="00D94510">
        <w:trPr>
          <w:trHeight w:val="756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  <w:hideMark/>
          </w:tcPr>
          <w:p w14:paraId="42A2773F" w14:textId="77777777" w:rsidR="00D94510" w:rsidRDefault="00D94510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Likelihood Category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DFFF"/>
          </w:tcPr>
          <w:p w14:paraId="6DC57F0E" w14:textId="77777777" w:rsidR="00D94510" w:rsidRDefault="00D94510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Interpretation</w:t>
            </w:r>
          </w:p>
          <w:p w14:paraId="4CA82DC0" w14:textId="77777777" w:rsidR="00D94510" w:rsidRDefault="00D94510">
            <w:pPr>
              <w:rPr>
                <w:b/>
                <w:bCs/>
                <w:lang w:val="en-US"/>
              </w:rPr>
            </w:pPr>
          </w:p>
        </w:tc>
      </w:tr>
      <w:tr w:rsidR="00D94510" w14:paraId="019867BC" w14:textId="77777777" w:rsidTr="00D94510"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B260F" w14:textId="77777777" w:rsidR="00D94510" w:rsidRDefault="00D94510">
            <w:r>
              <w:t xml:space="preserve">Very high 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FDB99" w14:textId="77777777" w:rsidR="00D94510" w:rsidRDefault="00D94510">
            <w:r>
              <w:t xml:space="preserve">Certain or almost certain; highly likely to occur </w:t>
            </w:r>
          </w:p>
        </w:tc>
      </w:tr>
      <w:tr w:rsidR="00D94510" w14:paraId="268BB604" w14:textId="77777777" w:rsidTr="00D94510"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04108" w14:textId="77777777" w:rsidR="00D94510" w:rsidRDefault="00D94510">
            <w:r>
              <w:t xml:space="preserve">High 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BB06B" w14:textId="77777777" w:rsidR="00D94510" w:rsidRDefault="00D94510">
            <w:r>
              <w:t xml:space="preserve">Not certain but very possible; reasonably expected to occur in the majority of cases </w:t>
            </w:r>
          </w:p>
        </w:tc>
      </w:tr>
      <w:tr w:rsidR="00D94510" w14:paraId="185C8B7F" w14:textId="77777777" w:rsidTr="00D94510"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27352" w14:textId="77777777" w:rsidR="00D94510" w:rsidRDefault="00D94510">
            <w:r>
              <w:t xml:space="preserve">Medium 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EEFA7" w14:textId="77777777" w:rsidR="00D94510" w:rsidRDefault="00D94510">
            <w:r>
              <w:t>Possible</w:t>
            </w:r>
          </w:p>
        </w:tc>
      </w:tr>
      <w:tr w:rsidR="00D94510" w14:paraId="673100DC" w14:textId="77777777" w:rsidTr="00D94510"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058F6" w14:textId="77777777" w:rsidR="00D94510" w:rsidRDefault="00D94510">
            <w:r>
              <w:t xml:space="preserve">Low 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19654" w14:textId="77777777" w:rsidR="00D94510" w:rsidRDefault="00D94510">
            <w:r>
              <w:t xml:space="preserve">Could occur but in the great majority of occasions will not </w:t>
            </w:r>
          </w:p>
        </w:tc>
      </w:tr>
      <w:tr w:rsidR="00D94510" w14:paraId="7BFB5D75" w14:textId="77777777" w:rsidTr="00D94510"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AEAC9" w14:textId="77777777" w:rsidR="00D94510" w:rsidRDefault="00D94510">
            <w:r>
              <w:t xml:space="preserve">Very low </w:t>
            </w:r>
          </w:p>
        </w:tc>
        <w:tc>
          <w:tcPr>
            <w:tcW w:w="7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E0C50" w14:textId="77777777" w:rsidR="00D94510" w:rsidRDefault="00D94510">
            <w:r>
              <w:t xml:space="preserve">Negligible or nearly negligible possibility of occurring </w:t>
            </w:r>
          </w:p>
        </w:tc>
      </w:tr>
    </w:tbl>
    <w:p w14:paraId="753D5034" w14:textId="77777777" w:rsidR="00D94510" w:rsidRDefault="00D94510" w:rsidP="00D94510">
      <w:r>
        <w:rPr>
          <w:rFonts w:ascii="Times New Roman" w:hAnsi="Times New Roman"/>
          <w:color w:val="auto"/>
          <w:lang w:eastAsia="en-GB"/>
        </w:rPr>
        <w:br w:type="page"/>
      </w:r>
    </w:p>
    <w:p w14:paraId="78AFE07F" w14:textId="77777777" w:rsidR="00D94510" w:rsidRPr="004F0A67" w:rsidRDefault="00D94510" w:rsidP="000B02DC"/>
    <w:sectPr w:rsidR="00D94510" w:rsidRPr="004F0A67" w:rsidSect="00694FC4">
      <w:headerReference w:type="default" r:id="rId28"/>
      <w:pgSz w:w="11906" w:h="16838"/>
      <w:pgMar w:top="1021" w:right="1021" w:bottom="1021" w:left="1021" w:header="454" w:footer="5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927973" w14:textId="77777777" w:rsidR="00D71F43" w:rsidRDefault="00D71F43" w:rsidP="000C24AF">
      <w:pPr>
        <w:spacing w:after="0"/>
      </w:pPr>
      <w:r>
        <w:separator/>
      </w:r>
    </w:p>
  </w:endnote>
  <w:endnote w:type="continuationSeparator" w:id="0">
    <w:p w14:paraId="1D8FF141" w14:textId="77777777" w:rsidR="00D71F43" w:rsidRDefault="00D71F43" w:rsidP="000C24A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utigerLTStd-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994EB" w14:textId="77777777" w:rsidR="00D851B7" w:rsidRDefault="00D851B7" w:rsidP="00694FC4">
    <w:pPr>
      <w:tabs>
        <w:tab w:val="left" w:pos="426"/>
      </w:tabs>
    </w:pPr>
  </w:p>
  <w:p w14:paraId="12B2A27D" w14:textId="77777777" w:rsidR="00D851B7" w:rsidRPr="0000416F" w:rsidRDefault="00D851B7" w:rsidP="0033064C">
    <w:pPr>
      <w:pStyle w:val="Footer"/>
    </w:pPr>
    <w:r>
      <w:t xml:space="preserve">NHS Humber Teaching Foundation Trust </w:t>
    </w:r>
  </w:p>
  <w:p w14:paraId="6A1041D7" w14:textId="77777777" w:rsidR="00D851B7" w:rsidRDefault="00D851B7" w:rsidP="0000416F">
    <w:pPr>
      <w:pStyle w:val="Footer"/>
    </w:pPr>
    <w:r>
      <w:tab/>
    </w:r>
    <w:r w:rsidRPr="000C24AF">
      <w:fldChar w:fldCharType="begin"/>
    </w:r>
    <w:r w:rsidRPr="000C24AF">
      <w:instrText xml:space="preserve"> PAGE   \* MERGEFORMAT </w:instrText>
    </w:r>
    <w:r w:rsidRPr="000C24AF">
      <w:fldChar w:fldCharType="separate"/>
    </w:r>
    <w:r w:rsidR="007100BB">
      <w:rPr>
        <w:noProof/>
      </w:rPr>
      <w:t>12</w:t>
    </w:r>
    <w:r w:rsidRPr="000C24AF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4107D" w14:textId="77777777" w:rsidR="00D851B7" w:rsidRPr="0000416F" w:rsidRDefault="00D851B7" w:rsidP="00BE6447">
    <w:pPr>
      <w:pStyle w:val="Footer"/>
    </w:pPr>
    <w:r>
      <w:t xml:space="preserve">NHS Humber Teaching Foundation Trust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509D46" w14:textId="77777777" w:rsidR="00D71F43" w:rsidRDefault="00D71F43" w:rsidP="000C24AF">
      <w:pPr>
        <w:spacing w:after="0"/>
      </w:pPr>
      <w:r>
        <w:separator/>
      </w:r>
    </w:p>
  </w:footnote>
  <w:footnote w:type="continuationSeparator" w:id="0">
    <w:p w14:paraId="33F661B7" w14:textId="77777777" w:rsidR="00D71F43" w:rsidRDefault="00D71F43" w:rsidP="000C24A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295A8" w14:textId="77777777" w:rsidR="00D851B7" w:rsidRDefault="00D851B7" w:rsidP="00E5704B">
    <w:r>
      <w:rPr>
        <w:noProof/>
      </w:rPr>
      <w:t>3</w:t>
    </w:r>
  </w:p>
  <w:p w14:paraId="08740B7A" w14:textId="77777777" w:rsidR="00D851B7" w:rsidRDefault="00D851B7" w:rsidP="00E5704B"/>
  <w:p w14:paraId="66E8F8B2" w14:textId="77777777" w:rsidR="00D851B7" w:rsidRDefault="00D851B7" w:rsidP="00E5704B"/>
  <w:p w14:paraId="1299B968" w14:textId="77777777" w:rsidR="00D851B7" w:rsidRDefault="00D851B7" w:rsidP="00E5704B"/>
  <w:p w14:paraId="2E6A7E1C" w14:textId="77777777" w:rsidR="00D851B7" w:rsidRDefault="00D851B7" w:rsidP="00E5704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F7C61" w14:textId="1DB5DD58" w:rsidR="00D851B7" w:rsidRDefault="00D851B7" w:rsidP="00CC2469">
    <w:pPr>
      <w:jc w:val="right"/>
    </w:pPr>
    <w:r>
      <w:rPr>
        <w:rFonts w:asciiTheme="minorHAnsi" w:hAnsiTheme="minorHAnsi"/>
        <w:b/>
        <w:bCs/>
        <w:noProof/>
        <w:lang w:eastAsia="en-GB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F68EEBA" wp14:editId="64F93FA0">
              <wp:simplePos x="0" y="0"/>
              <wp:positionH relativeFrom="page">
                <wp:posOffset>0</wp:posOffset>
              </wp:positionH>
              <wp:positionV relativeFrom="page">
                <wp:posOffset>3564255</wp:posOffset>
              </wp:positionV>
              <wp:extent cx="7560000" cy="2916000"/>
              <wp:effectExtent l="0" t="0" r="3175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000" cy="29160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9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19B01E2" id="Rectangle 1" o:spid="_x0000_s1026" style="position:absolute;margin-left:0;margin-top:280.65pt;width:595.3pt;height:229.6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" fillcolor="#f2f2f2 [3052]" stroked="f" strokeweight="2pt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alias w:val="Title"/>
      <w:tag w:val="title"/>
      <w:id w:val="-644359137"/>
      <w:placeholder>
        <w:docPart w:val="403F7521F1654B5BA47F73440A7738A2"/>
      </w:placeholder>
      <w:dataBinding w:prefixMappings="xmlns:ns0='http://purl.org/dc/elements/1.1/' xmlns:ns1='http://schemas.openxmlformats.org/package/2006/metadata/core-properties' " w:xpath="/ns1:coreProperties[1]/ns0:title[1]" w:storeItemID="{6C3C8BC8-F283-45AE-878A-BAB7291924A1}"/>
      <w:text/>
    </w:sdtPr>
    <w:sdtContent>
      <w:p w14:paraId="2F7FDBAD" w14:textId="143C62AD" w:rsidR="00D851B7" w:rsidRDefault="00760F44" w:rsidP="00DD77F0">
        <w:pPr>
          <w:pStyle w:val="Header"/>
        </w:pPr>
        <w:r>
          <w:t>Interweave Clinical Risk Management System</w:t>
        </w:r>
      </w:p>
    </w:sdtContent>
  </w:sdt>
  <w:p w14:paraId="571B56A9" w14:textId="77777777" w:rsidR="00D851B7" w:rsidRPr="001D243C" w:rsidRDefault="00D851B7" w:rsidP="00694FC4">
    <w:pPr>
      <w:tabs>
        <w:tab w:val="left" w:pos="2682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83234"/>
    <w:multiLevelType w:val="hybridMultilevel"/>
    <w:tmpl w:val="7246828A"/>
    <w:lvl w:ilvl="0" w:tplc="91CE2B00">
      <w:start w:val="1"/>
      <w:numFmt w:val="bullet"/>
      <w:pStyle w:val="Bullet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072C77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1FD84A60"/>
    <w:multiLevelType w:val="hybridMultilevel"/>
    <w:tmpl w:val="5EC8A306"/>
    <w:lvl w:ilvl="0" w:tplc="08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" w15:restartNumberingAfterBreak="0">
    <w:nsid w:val="29AF4C0B"/>
    <w:multiLevelType w:val="hybridMultilevel"/>
    <w:tmpl w:val="A3BCEA1C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CA0EB7"/>
    <w:multiLevelType w:val="hybridMultilevel"/>
    <w:tmpl w:val="561E12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852F24"/>
    <w:multiLevelType w:val="hybridMultilevel"/>
    <w:tmpl w:val="753AAA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50474C"/>
    <w:multiLevelType w:val="hybridMultilevel"/>
    <w:tmpl w:val="783C2DF6"/>
    <w:lvl w:ilvl="0" w:tplc="A7D662C6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A12A78"/>
    <w:multiLevelType w:val="hybridMultilevel"/>
    <w:tmpl w:val="E9E24BB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14A7879"/>
    <w:multiLevelType w:val="hybridMultilevel"/>
    <w:tmpl w:val="7AB00FE4"/>
    <w:lvl w:ilvl="0" w:tplc="08980BC2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AE71CA"/>
    <w:multiLevelType w:val="hybridMultilevel"/>
    <w:tmpl w:val="36D26132"/>
    <w:lvl w:ilvl="0" w:tplc="08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num w:numId="1" w16cid:durableId="981302081">
    <w:abstractNumId w:val="0"/>
  </w:num>
  <w:num w:numId="2" w16cid:durableId="470902856">
    <w:abstractNumId w:val="0"/>
  </w:num>
  <w:num w:numId="3" w16cid:durableId="1634288470">
    <w:abstractNumId w:val="6"/>
  </w:num>
  <w:num w:numId="4" w16cid:durableId="558056172">
    <w:abstractNumId w:val="8"/>
  </w:num>
  <w:num w:numId="5" w16cid:durableId="161363409">
    <w:abstractNumId w:val="9"/>
  </w:num>
  <w:num w:numId="6" w16cid:durableId="1432122083">
    <w:abstractNumId w:val="7"/>
  </w:num>
  <w:num w:numId="7" w16cid:durableId="1348172060">
    <w:abstractNumId w:val="2"/>
  </w:num>
  <w:num w:numId="8" w16cid:durableId="1349020869">
    <w:abstractNumId w:val="4"/>
  </w:num>
  <w:num w:numId="9" w16cid:durableId="1681662822">
    <w:abstractNumId w:val="1"/>
  </w:num>
  <w:num w:numId="10" w16cid:durableId="2127579999">
    <w:abstractNumId w:val="5"/>
  </w:num>
  <w:num w:numId="11" w16cid:durableId="195566908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DateAndTime/>
  <w:proofState w:spelling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378A"/>
    <w:rsid w:val="00000197"/>
    <w:rsid w:val="00003042"/>
    <w:rsid w:val="0000416F"/>
    <w:rsid w:val="00017AA1"/>
    <w:rsid w:val="00022367"/>
    <w:rsid w:val="000336A3"/>
    <w:rsid w:val="00052E2D"/>
    <w:rsid w:val="00095621"/>
    <w:rsid w:val="000B02DC"/>
    <w:rsid w:val="000C24AF"/>
    <w:rsid w:val="000D31C9"/>
    <w:rsid w:val="000D416D"/>
    <w:rsid w:val="000E0828"/>
    <w:rsid w:val="000F6B3C"/>
    <w:rsid w:val="0010192E"/>
    <w:rsid w:val="00103F4D"/>
    <w:rsid w:val="00126411"/>
    <w:rsid w:val="00161FF1"/>
    <w:rsid w:val="00183D8A"/>
    <w:rsid w:val="001B6186"/>
    <w:rsid w:val="001C3565"/>
    <w:rsid w:val="001C6937"/>
    <w:rsid w:val="001D243C"/>
    <w:rsid w:val="001E034E"/>
    <w:rsid w:val="001F3126"/>
    <w:rsid w:val="002075BE"/>
    <w:rsid w:val="00217030"/>
    <w:rsid w:val="0022247D"/>
    <w:rsid w:val="00235C72"/>
    <w:rsid w:val="00241765"/>
    <w:rsid w:val="00263542"/>
    <w:rsid w:val="00282647"/>
    <w:rsid w:val="002E5D5A"/>
    <w:rsid w:val="0033064C"/>
    <w:rsid w:val="0033715E"/>
    <w:rsid w:val="00343D97"/>
    <w:rsid w:val="00364B06"/>
    <w:rsid w:val="00372C16"/>
    <w:rsid w:val="00381DDB"/>
    <w:rsid w:val="003A60A2"/>
    <w:rsid w:val="003D3A42"/>
    <w:rsid w:val="00420E7F"/>
    <w:rsid w:val="00427636"/>
    <w:rsid w:val="004322C2"/>
    <w:rsid w:val="00484A43"/>
    <w:rsid w:val="00497DE0"/>
    <w:rsid w:val="004A65BB"/>
    <w:rsid w:val="004E1FB2"/>
    <w:rsid w:val="004F0A67"/>
    <w:rsid w:val="00544C0C"/>
    <w:rsid w:val="00545E10"/>
    <w:rsid w:val="00577A42"/>
    <w:rsid w:val="00590D21"/>
    <w:rsid w:val="005D7D1C"/>
    <w:rsid w:val="005E4EE5"/>
    <w:rsid w:val="005F4F05"/>
    <w:rsid w:val="00616632"/>
    <w:rsid w:val="00621AA9"/>
    <w:rsid w:val="006508AF"/>
    <w:rsid w:val="00661971"/>
    <w:rsid w:val="00671B7A"/>
    <w:rsid w:val="00692041"/>
    <w:rsid w:val="00694FC4"/>
    <w:rsid w:val="006C67EE"/>
    <w:rsid w:val="00702B4D"/>
    <w:rsid w:val="007100BB"/>
    <w:rsid w:val="00710E40"/>
    <w:rsid w:val="0071497F"/>
    <w:rsid w:val="00760F44"/>
    <w:rsid w:val="00763FA3"/>
    <w:rsid w:val="00771C5D"/>
    <w:rsid w:val="00781555"/>
    <w:rsid w:val="007B585B"/>
    <w:rsid w:val="007E4138"/>
    <w:rsid w:val="007F1A3D"/>
    <w:rsid w:val="007F5954"/>
    <w:rsid w:val="00801629"/>
    <w:rsid w:val="0081536B"/>
    <w:rsid w:val="00856061"/>
    <w:rsid w:val="008744B1"/>
    <w:rsid w:val="00880D4A"/>
    <w:rsid w:val="008B714C"/>
    <w:rsid w:val="008D2816"/>
    <w:rsid w:val="008D5953"/>
    <w:rsid w:val="00902EB0"/>
    <w:rsid w:val="0091529A"/>
    <w:rsid w:val="00955B61"/>
    <w:rsid w:val="009A0D07"/>
    <w:rsid w:val="009A736F"/>
    <w:rsid w:val="009C27F0"/>
    <w:rsid w:val="009D7F4D"/>
    <w:rsid w:val="009F7412"/>
    <w:rsid w:val="00A02EEF"/>
    <w:rsid w:val="00A03469"/>
    <w:rsid w:val="00A1678E"/>
    <w:rsid w:val="00A23897"/>
    <w:rsid w:val="00A24407"/>
    <w:rsid w:val="00A268E2"/>
    <w:rsid w:val="00A41B2D"/>
    <w:rsid w:val="00A724A1"/>
    <w:rsid w:val="00A75B7E"/>
    <w:rsid w:val="00A77106"/>
    <w:rsid w:val="00AE48F5"/>
    <w:rsid w:val="00B051B5"/>
    <w:rsid w:val="00B25BDF"/>
    <w:rsid w:val="00B27905"/>
    <w:rsid w:val="00B349E4"/>
    <w:rsid w:val="00B4378A"/>
    <w:rsid w:val="00B77C41"/>
    <w:rsid w:val="00B81669"/>
    <w:rsid w:val="00BB7B37"/>
    <w:rsid w:val="00BE6447"/>
    <w:rsid w:val="00C021AB"/>
    <w:rsid w:val="00C821BE"/>
    <w:rsid w:val="00C846FE"/>
    <w:rsid w:val="00CA0FAC"/>
    <w:rsid w:val="00CA6A33"/>
    <w:rsid w:val="00CB4B32"/>
    <w:rsid w:val="00CC2469"/>
    <w:rsid w:val="00D50FF0"/>
    <w:rsid w:val="00D66537"/>
    <w:rsid w:val="00D71F43"/>
    <w:rsid w:val="00D851B7"/>
    <w:rsid w:val="00D93D0D"/>
    <w:rsid w:val="00D94510"/>
    <w:rsid w:val="00D9553A"/>
    <w:rsid w:val="00DA385D"/>
    <w:rsid w:val="00DC1AE4"/>
    <w:rsid w:val="00DD1729"/>
    <w:rsid w:val="00DD77F0"/>
    <w:rsid w:val="00DD7C30"/>
    <w:rsid w:val="00E23E7A"/>
    <w:rsid w:val="00E24FFF"/>
    <w:rsid w:val="00E45C31"/>
    <w:rsid w:val="00E5122E"/>
    <w:rsid w:val="00E5704B"/>
    <w:rsid w:val="00E665F2"/>
    <w:rsid w:val="00E859A8"/>
    <w:rsid w:val="00E90904"/>
    <w:rsid w:val="00E93545"/>
    <w:rsid w:val="00EB1195"/>
    <w:rsid w:val="00EB6372"/>
    <w:rsid w:val="00EB7ACA"/>
    <w:rsid w:val="00ED0AF0"/>
    <w:rsid w:val="00ED3649"/>
    <w:rsid w:val="00EE39CB"/>
    <w:rsid w:val="00EE3A86"/>
    <w:rsid w:val="00EF1F22"/>
    <w:rsid w:val="00F13D85"/>
    <w:rsid w:val="00F25CC7"/>
    <w:rsid w:val="00F42EB9"/>
    <w:rsid w:val="00F5718C"/>
    <w:rsid w:val="00F86024"/>
    <w:rsid w:val="00FA1947"/>
    <w:rsid w:val="00FA3DEA"/>
    <w:rsid w:val="00FA4212"/>
    <w:rsid w:val="00FD6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F65B256"/>
  <w15:docId w15:val="{FC95A8F4-2845-4944-9A02-E3E4A9B76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7DE0"/>
    <w:pPr>
      <w:spacing w:after="140"/>
      <w:textboxTightWrap w:val="lastLineOnly"/>
    </w:pPr>
    <w:rPr>
      <w:rFonts w:ascii="Arial" w:hAnsi="Arial"/>
      <w:color w:val="0F0F0F" w:themeColor="text1"/>
      <w:sz w:val="24"/>
      <w:szCs w:val="24"/>
    </w:rPr>
  </w:style>
  <w:style w:type="paragraph" w:styleId="Heading1">
    <w:name w:val="heading 1"/>
    <w:next w:val="Normal"/>
    <w:link w:val="Heading1Char"/>
    <w:qFormat/>
    <w:rsid w:val="00FA4212"/>
    <w:pPr>
      <w:keepNext/>
      <w:spacing w:after="180"/>
      <w:outlineLvl w:val="0"/>
    </w:pPr>
    <w:rPr>
      <w:rFonts w:ascii="Arial" w:hAnsi="Arial" w:cs="Arial"/>
      <w:b/>
      <w:bCs/>
      <w:color w:val="005EB8" w:themeColor="accent1"/>
      <w:spacing w:val="-14"/>
      <w:kern w:val="28"/>
      <w:sz w:val="42"/>
      <w:szCs w:val="32"/>
      <w14:ligatures w14:val="standardContextual"/>
    </w:rPr>
  </w:style>
  <w:style w:type="paragraph" w:styleId="Heading2">
    <w:name w:val="heading 2"/>
    <w:next w:val="Normal"/>
    <w:link w:val="Heading2Char"/>
    <w:autoRedefine/>
    <w:qFormat/>
    <w:rsid w:val="00BB7B37"/>
    <w:pPr>
      <w:keepNext/>
      <w:spacing w:before="60" w:after="120"/>
      <w:outlineLvl w:val="1"/>
    </w:pPr>
    <w:rPr>
      <w:rFonts w:ascii="Arial" w:eastAsia="MS Mincho" w:hAnsi="Arial"/>
      <w:b/>
      <w:color w:val="005EB8" w:themeColor="accent1"/>
      <w:spacing w:val="-6"/>
      <w:kern w:val="28"/>
      <w:sz w:val="36"/>
      <w:szCs w:val="28"/>
      <w14:ligatures w14:val="standardContextual"/>
    </w:rPr>
  </w:style>
  <w:style w:type="paragraph" w:styleId="Heading3">
    <w:name w:val="heading 3"/>
    <w:basedOn w:val="Heading2"/>
    <w:next w:val="Normal"/>
    <w:link w:val="Heading3Char"/>
    <w:autoRedefine/>
    <w:qFormat/>
    <w:rsid w:val="00FA4212"/>
    <w:pPr>
      <w:outlineLvl w:val="2"/>
    </w:pPr>
    <w:rPr>
      <w:rFonts w:cs="Arial"/>
      <w:bCs/>
      <w:sz w:val="30"/>
      <w:szCs w:val="26"/>
    </w:rPr>
  </w:style>
  <w:style w:type="paragraph" w:styleId="Heading4">
    <w:name w:val="heading 4"/>
    <w:basedOn w:val="Normal"/>
    <w:next w:val="Normal"/>
    <w:link w:val="Heading4Char"/>
    <w:qFormat/>
    <w:rsid w:val="00FA4212"/>
    <w:pPr>
      <w:keepNext/>
      <w:spacing w:before="60" w:after="60"/>
      <w:outlineLvl w:val="3"/>
    </w:pPr>
    <w:rPr>
      <w:b/>
      <w:color w:val="005EB8" w:themeColor="accent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BB7B37"/>
    <w:rPr>
      <w:rFonts w:ascii="Arial" w:eastAsia="MS Mincho" w:hAnsi="Arial"/>
      <w:b/>
      <w:color w:val="005EB8" w:themeColor="accent1"/>
      <w:spacing w:val="-6"/>
      <w:kern w:val="28"/>
      <w:sz w:val="36"/>
      <w:szCs w:val="28"/>
      <w14:ligatures w14:val="standardContextual"/>
    </w:rPr>
  </w:style>
  <w:style w:type="character" w:customStyle="1" w:styleId="Heading1Char">
    <w:name w:val="Heading 1 Char"/>
    <w:basedOn w:val="DefaultParagraphFont"/>
    <w:link w:val="Heading1"/>
    <w:rsid w:val="00FA4212"/>
    <w:rPr>
      <w:rFonts w:ascii="Arial" w:hAnsi="Arial" w:cs="Arial"/>
      <w:b/>
      <w:bCs/>
      <w:color w:val="005EB8" w:themeColor="accent1"/>
      <w:spacing w:val="-14"/>
      <w:kern w:val="28"/>
      <w:sz w:val="42"/>
      <w:szCs w:val="32"/>
      <w14:ligatures w14:val="standardContextual"/>
    </w:rPr>
  </w:style>
  <w:style w:type="paragraph" w:styleId="ListParagraph">
    <w:name w:val="List Paragraph"/>
    <w:basedOn w:val="Normal"/>
    <w:link w:val="ListParagraphChar"/>
    <w:uiPriority w:val="1"/>
    <w:qFormat/>
    <w:rsid w:val="00D93D0D"/>
    <w:pPr>
      <w:spacing w:after="180"/>
      <w:ind w:firstLine="360"/>
    </w:pPr>
  </w:style>
  <w:style w:type="character" w:customStyle="1" w:styleId="Heading3Char">
    <w:name w:val="Heading 3 Char"/>
    <w:basedOn w:val="DefaultParagraphFont"/>
    <w:link w:val="Heading3"/>
    <w:rsid w:val="00FA4212"/>
    <w:rPr>
      <w:rFonts w:ascii="Arial" w:eastAsia="MS Mincho" w:hAnsi="Arial" w:cs="Arial"/>
      <w:b/>
      <w:bCs/>
      <w:color w:val="005EB8" w:themeColor="accent1"/>
      <w:spacing w:val="-6"/>
      <w:kern w:val="28"/>
      <w:sz w:val="30"/>
      <w:szCs w:val="26"/>
      <w14:ligatures w14:val="standardContextual"/>
    </w:rPr>
  </w:style>
  <w:style w:type="paragraph" w:customStyle="1" w:styleId="Bulletlist">
    <w:name w:val="Bullet list"/>
    <w:basedOn w:val="ListParagraph"/>
    <w:link w:val="BulletlistChar"/>
    <w:autoRedefine/>
    <w:qFormat/>
    <w:rsid w:val="00497DE0"/>
    <w:pPr>
      <w:numPr>
        <w:numId w:val="1"/>
      </w:numPr>
      <w:autoSpaceDE w:val="0"/>
      <w:autoSpaceDN w:val="0"/>
      <w:adjustRightInd w:val="0"/>
      <w:spacing w:after="140"/>
      <w:ind w:left="510" w:hanging="510"/>
      <w:textboxTightWrap w:val="none"/>
    </w:pPr>
    <w:rPr>
      <w:rFonts w:cs="FrutigerLTStd-Light"/>
      <w:szCs w:val="22"/>
    </w:rPr>
  </w:style>
  <w:style w:type="character" w:customStyle="1" w:styleId="BulletlistChar">
    <w:name w:val="Bullet list Char"/>
    <w:basedOn w:val="DefaultParagraphFont"/>
    <w:link w:val="Bulletlist"/>
    <w:rsid w:val="00497DE0"/>
    <w:rPr>
      <w:rFonts w:ascii="Arial" w:hAnsi="Arial" w:cs="FrutigerLTStd-Light"/>
      <w:color w:val="0F0F0F" w:themeColor="text1"/>
      <w:sz w:val="24"/>
      <w:szCs w:val="22"/>
    </w:rPr>
  </w:style>
  <w:style w:type="paragraph" w:customStyle="1" w:styleId="Footnote-hanging">
    <w:name w:val="Footnote - hanging"/>
    <w:basedOn w:val="Bulletlist"/>
    <w:link w:val="Footnote-hangingChar"/>
    <w:qFormat/>
    <w:rsid w:val="004F0A67"/>
    <w:pPr>
      <w:numPr>
        <w:numId w:val="0"/>
      </w:numPr>
      <w:tabs>
        <w:tab w:val="left" w:pos="284"/>
      </w:tabs>
      <w:spacing w:after="280"/>
      <w:ind w:left="284" w:hanging="284"/>
    </w:pPr>
    <w:rPr>
      <w:sz w:val="18"/>
      <w:szCs w:val="18"/>
    </w:rPr>
  </w:style>
  <w:style w:type="character" w:customStyle="1" w:styleId="Footnote-hangingChar">
    <w:name w:val="Footnote - hanging Char"/>
    <w:basedOn w:val="BulletlistChar"/>
    <w:link w:val="Footnote-hanging"/>
    <w:rsid w:val="004F0A67"/>
    <w:rPr>
      <w:rFonts w:ascii="Arial" w:hAnsi="Arial" w:cs="FrutigerLTStd-Light"/>
      <w:color w:val="0F0F0F" w:themeColor="text1"/>
      <w:sz w:val="18"/>
      <w:szCs w:val="18"/>
    </w:rPr>
  </w:style>
  <w:style w:type="character" w:customStyle="1" w:styleId="Heading4Char">
    <w:name w:val="Heading 4 Char"/>
    <w:basedOn w:val="DefaultParagraphFont"/>
    <w:link w:val="Heading4"/>
    <w:rsid w:val="00FA4212"/>
    <w:rPr>
      <w:rFonts w:ascii="Arial" w:hAnsi="Arial"/>
      <w:b/>
      <w:color w:val="005EB8" w:themeColor="accent1"/>
      <w:sz w:val="24"/>
    </w:rPr>
  </w:style>
  <w:style w:type="character" w:styleId="Hyperlink">
    <w:name w:val="Hyperlink"/>
    <w:basedOn w:val="DefaultParagraphFont"/>
    <w:uiPriority w:val="99"/>
    <w:unhideWhenUsed/>
    <w:qFormat/>
    <w:rsid w:val="00D66537"/>
    <w:rPr>
      <w:rFonts w:asciiTheme="minorHAnsi" w:hAnsiTheme="minorHAnsi"/>
      <w:color w:val="003087" w:themeColor="accent3"/>
      <w:u w:val="none"/>
    </w:rPr>
  </w:style>
  <w:style w:type="paragraph" w:customStyle="1" w:styleId="Standfirst">
    <w:name w:val="Standfirst"/>
    <w:basedOn w:val="Normal"/>
    <w:link w:val="StandfirstChar"/>
    <w:autoRedefine/>
    <w:qFormat/>
    <w:rsid w:val="00FA4212"/>
    <w:pPr>
      <w:spacing w:after="180" w:line="420" w:lineRule="atLeast"/>
    </w:pPr>
    <w:rPr>
      <w:color w:val="424D58" w:themeColor="accent6"/>
      <w:spacing w:val="4"/>
      <w:kern w:val="28"/>
      <w:sz w:val="30"/>
      <w:szCs w:val="28"/>
      <w14:ligatures w14:val="standardContextual"/>
    </w:rPr>
  </w:style>
  <w:style w:type="character" w:customStyle="1" w:styleId="StandfirstChar">
    <w:name w:val="Standfirst Char"/>
    <w:basedOn w:val="Heading4Char"/>
    <w:link w:val="Standfirst"/>
    <w:rsid w:val="00FA4212"/>
    <w:rPr>
      <w:rFonts w:ascii="Arial" w:hAnsi="Arial"/>
      <w:b w:val="0"/>
      <w:color w:val="424D58" w:themeColor="accent6"/>
      <w:spacing w:val="4"/>
      <w:kern w:val="28"/>
      <w:sz w:val="30"/>
      <w:szCs w:val="28"/>
      <w14:ligatures w14:val="standardContextual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DD1729"/>
    <w:pPr>
      <w:pBdr>
        <w:top w:val="single" w:sz="4" w:space="4" w:color="D6DBE0" w:themeColor="accent6" w:themeTint="33"/>
        <w:bottom w:val="single" w:sz="4" w:space="4" w:color="D6DBE0" w:themeColor="accent6" w:themeTint="33"/>
      </w:pBdr>
      <w:tabs>
        <w:tab w:val="right" w:pos="9854"/>
      </w:tabs>
    </w:pPr>
    <w:rPr>
      <w:b/>
      <w:noProof/>
      <w:color w:val="005EB8" w:themeColor="accent1"/>
      <w:sz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0C24AF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kern w:val="0"/>
      <w:sz w:val="28"/>
      <w:szCs w:val="28"/>
      <w:lang w:val="en-US" w:eastAsia="ja-JP"/>
    </w:rPr>
  </w:style>
  <w:style w:type="paragraph" w:customStyle="1" w:styleId="FrontpageTitle">
    <w:name w:val="Frontpage_Title"/>
    <w:basedOn w:val="Normal"/>
    <w:link w:val="FrontpageTitleChar"/>
    <w:autoRedefine/>
    <w:qFormat/>
    <w:rsid w:val="00E5122E"/>
    <w:rPr>
      <w:b/>
      <w:color w:val="005EB8" w:themeColor="accent1"/>
      <w:sz w:val="84"/>
      <w:szCs w:val="84"/>
    </w:rPr>
  </w:style>
  <w:style w:type="character" w:customStyle="1" w:styleId="FrontpageTitleChar">
    <w:name w:val="Frontpage_Title Char"/>
    <w:basedOn w:val="DefaultParagraphFont"/>
    <w:link w:val="FrontpageTitle"/>
    <w:rsid w:val="00E5122E"/>
    <w:rPr>
      <w:rFonts w:ascii="Arial" w:hAnsi="Arial"/>
      <w:b/>
      <w:color w:val="005EB8" w:themeColor="accent1"/>
      <w:sz w:val="84"/>
      <w:szCs w:val="84"/>
    </w:rPr>
  </w:style>
  <w:style w:type="paragraph" w:customStyle="1" w:styleId="Frontpagesubhead">
    <w:name w:val="Frontpage_subhead"/>
    <w:basedOn w:val="Normal"/>
    <w:link w:val="FrontpagesubheadChar"/>
    <w:autoRedefine/>
    <w:qFormat/>
    <w:rsid w:val="00E5122E"/>
    <w:rPr>
      <w:b/>
      <w:color w:val="424D58" w:themeColor="accent6"/>
      <w:sz w:val="48"/>
      <w:szCs w:val="36"/>
    </w:rPr>
  </w:style>
  <w:style w:type="character" w:customStyle="1" w:styleId="FrontpagesubheadChar">
    <w:name w:val="Frontpage_subhead Char"/>
    <w:basedOn w:val="DefaultParagraphFont"/>
    <w:link w:val="Frontpagesubhead"/>
    <w:rsid w:val="00E5122E"/>
    <w:rPr>
      <w:rFonts w:ascii="Arial" w:hAnsi="Arial"/>
      <w:b/>
      <w:color w:val="424D58" w:themeColor="accent6"/>
      <w:sz w:val="48"/>
      <w:szCs w:val="36"/>
    </w:rPr>
  </w:style>
  <w:style w:type="paragraph" w:customStyle="1" w:styleId="Footnoteseparator">
    <w:name w:val="Footnote_separator"/>
    <w:basedOn w:val="Heading3"/>
    <w:link w:val="FootnoteseparatorChar"/>
    <w:rsid w:val="000C24AF"/>
    <w:rPr>
      <w:noProof/>
      <w:w w:val="200"/>
      <w:sz w:val="16"/>
      <w:szCs w:val="16"/>
    </w:rPr>
  </w:style>
  <w:style w:type="character" w:customStyle="1" w:styleId="FootnoteseparatorChar">
    <w:name w:val="Footnote_separator Char"/>
    <w:basedOn w:val="Heading3Char"/>
    <w:link w:val="Footnoteseparator"/>
    <w:rsid w:val="000C24AF"/>
    <w:rPr>
      <w:rFonts w:ascii="Arial" w:eastAsia="MS Mincho" w:hAnsi="Arial" w:cs="Arial"/>
      <w:b/>
      <w:bCs/>
      <w:noProof/>
      <w:color w:val="005EB8" w:themeColor="accent1"/>
      <w:spacing w:val="-8"/>
      <w:w w:val="200"/>
      <w:kern w:val="28"/>
      <w:sz w:val="16"/>
      <w:szCs w:val="16"/>
      <w14:ligatures w14:val="standardContextual"/>
    </w:rPr>
  </w:style>
  <w:style w:type="paragraph" w:customStyle="1" w:styleId="Numberedlist">
    <w:name w:val="Numbered list"/>
    <w:basedOn w:val="ListParagraph"/>
    <w:link w:val="NumberedlistChar"/>
    <w:qFormat/>
    <w:rsid w:val="000C24AF"/>
    <w:pPr>
      <w:spacing w:after="140"/>
      <w:ind w:left="510" w:hanging="510"/>
    </w:pPr>
  </w:style>
  <w:style w:type="character" w:customStyle="1" w:styleId="NumberedlistChar">
    <w:name w:val="Numbered list Char"/>
    <w:basedOn w:val="DefaultParagraphFont"/>
    <w:link w:val="Numberedlist"/>
    <w:rsid w:val="000C24AF"/>
    <w:rPr>
      <w:rFonts w:ascii="Arial" w:hAnsi="Arial"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EB6372"/>
    <w:pPr>
      <w:spacing w:after="100"/>
      <w:ind w:left="220"/>
    </w:pPr>
    <w:rPr>
      <w:color w:val="424D58" w:themeColor="accent6"/>
    </w:r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0C24AF"/>
    <w:pPr>
      <w:spacing w:after="100" w:line="276" w:lineRule="auto"/>
      <w:ind w:left="440"/>
      <w:textboxTightWrap w:val="none"/>
    </w:pPr>
    <w:rPr>
      <w:rFonts w:asciiTheme="minorHAnsi" w:eastAsiaTheme="minorEastAsia" w:hAnsiTheme="minorHAnsi" w:cstheme="minorBidi"/>
      <w:szCs w:val="22"/>
      <w:lang w:val="en-US" w:eastAsia="ja-JP"/>
    </w:rPr>
  </w:style>
  <w:style w:type="paragraph" w:styleId="Header">
    <w:name w:val="header"/>
    <w:basedOn w:val="Normal"/>
    <w:link w:val="HeaderChar"/>
    <w:uiPriority w:val="99"/>
    <w:unhideWhenUsed/>
    <w:qFormat/>
    <w:rsid w:val="004F0A67"/>
    <w:pPr>
      <w:pBdr>
        <w:bottom w:val="single" w:sz="2" w:space="4" w:color="84919C" w:themeColor="accent2"/>
      </w:pBdr>
      <w:tabs>
        <w:tab w:val="left" w:pos="9639"/>
      </w:tabs>
      <w:spacing w:after="0"/>
    </w:pPr>
    <w:rPr>
      <w:color w:val="84919C" w:themeColor="accent2"/>
      <w:sz w:val="20"/>
    </w:rPr>
  </w:style>
  <w:style w:type="character" w:customStyle="1" w:styleId="HeaderChar">
    <w:name w:val="Header Char"/>
    <w:basedOn w:val="DefaultParagraphFont"/>
    <w:link w:val="Header"/>
    <w:uiPriority w:val="99"/>
    <w:rsid w:val="004F0A67"/>
    <w:rPr>
      <w:rFonts w:ascii="Arial" w:hAnsi="Arial"/>
      <w:color w:val="84919C" w:themeColor="accent2"/>
      <w:szCs w:val="24"/>
    </w:rPr>
  </w:style>
  <w:style w:type="paragraph" w:styleId="Footer">
    <w:name w:val="footer"/>
    <w:basedOn w:val="Normal"/>
    <w:link w:val="FooterChar"/>
    <w:autoRedefine/>
    <w:uiPriority w:val="99"/>
    <w:unhideWhenUsed/>
    <w:qFormat/>
    <w:rsid w:val="0000416F"/>
    <w:pPr>
      <w:tabs>
        <w:tab w:val="left" w:pos="426"/>
        <w:tab w:val="right" w:pos="9866"/>
      </w:tabs>
      <w:spacing w:after="0"/>
    </w:pPr>
    <w:rPr>
      <w:color w:val="84919C" w:themeColor="accent2"/>
      <w:spacing w:val="-4"/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00416F"/>
    <w:rPr>
      <w:rFonts w:ascii="Arial" w:hAnsi="Arial"/>
      <w:color w:val="84919C" w:themeColor="accent2"/>
      <w:spacing w:val="-4"/>
      <w:sz w:val="18"/>
      <w:szCs w:val="24"/>
    </w:rPr>
  </w:style>
  <w:style w:type="character" w:styleId="Strong">
    <w:name w:val="Strong"/>
    <w:aliases w:val="Bold"/>
    <w:uiPriority w:val="22"/>
    <w:qFormat/>
    <w:rsid w:val="000C24AF"/>
    <w:rPr>
      <w:rFonts w:asciiTheme="minorHAnsi" w:hAnsiTheme="minorHAnsi"/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FA4212"/>
    <w:pPr>
      <w:spacing w:before="70" w:after="70"/>
    </w:pPr>
    <w:rPr>
      <w:rFonts w:asciiTheme="minorHAnsi" w:hAnsiTheme="minorHAnsi"/>
      <w:i/>
      <w:iCs/>
      <w:color w:val="005EB8" w:themeColor="accent1"/>
      <w:sz w:val="30"/>
    </w:rPr>
  </w:style>
  <w:style w:type="character" w:customStyle="1" w:styleId="QuoteChar">
    <w:name w:val="Quote Char"/>
    <w:basedOn w:val="DefaultParagraphFont"/>
    <w:link w:val="Quote"/>
    <w:uiPriority w:val="29"/>
    <w:rsid w:val="00FA4212"/>
    <w:rPr>
      <w:rFonts w:asciiTheme="minorHAnsi" w:hAnsiTheme="minorHAnsi"/>
      <w:i/>
      <w:iCs/>
      <w:color w:val="005EB8" w:themeColor="accent1"/>
      <w:sz w:val="30"/>
      <w:szCs w:val="24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1D243C"/>
    <w:rPr>
      <w:rFonts w:ascii="Arial" w:hAnsi="Arial"/>
      <w:sz w:val="24"/>
      <w:szCs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1D243C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3A42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3A42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DD77F0"/>
    <w:rPr>
      <w:color w:val="808080"/>
    </w:rPr>
  </w:style>
  <w:style w:type="paragraph" w:customStyle="1" w:styleId="Publisheddate">
    <w:name w:val="Published date"/>
    <w:basedOn w:val="Heading4"/>
    <w:link w:val="PublisheddateChar"/>
    <w:qFormat/>
    <w:rsid w:val="00E5122E"/>
    <w:rPr>
      <w:b w:val="0"/>
      <w:sz w:val="30"/>
    </w:rPr>
  </w:style>
  <w:style w:type="character" w:customStyle="1" w:styleId="PublisheddateChar">
    <w:name w:val="Published date Char"/>
    <w:basedOn w:val="Heading4Char"/>
    <w:link w:val="Publisheddate"/>
    <w:rsid w:val="00E5122E"/>
    <w:rPr>
      <w:rFonts w:ascii="Arial" w:hAnsi="Arial"/>
      <w:b w:val="0"/>
      <w:color w:val="005EB8" w:themeColor="accent1"/>
      <w:sz w:val="30"/>
    </w:rPr>
  </w:style>
  <w:style w:type="paragraph" w:customStyle="1" w:styleId="TableHeader">
    <w:name w:val="Table Header"/>
    <w:basedOn w:val="Normal"/>
    <w:qFormat/>
    <w:rsid w:val="00B4378A"/>
    <w:pPr>
      <w:keepLines/>
      <w:tabs>
        <w:tab w:val="right" w:pos="14580"/>
      </w:tabs>
      <w:spacing w:before="60" w:after="60" w:line="264" w:lineRule="auto"/>
      <w:ind w:right="-108"/>
      <w:textboxTightWrap w:val="allLines"/>
    </w:pPr>
    <w:rPr>
      <w:rFonts w:eastAsia="SimSun" w:cs="Arial"/>
      <w:b/>
      <w:bCs/>
      <w:color w:val="auto"/>
      <w:sz w:val="20"/>
      <w:szCs w:val="20"/>
      <w:lang w:eastAsia="en-GB"/>
    </w:rPr>
  </w:style>
  <w:style w:type="paragraph" w:customStyle="1" w:styleId="TableText">
    <w:name w:val="Table Text"/>
    <w:basedOn w:val="Normal"/>
    <w:link w:val="TableTextChar"/>
    <w:qFormat/>
    <w:rsid w:val="00B4378A"/>
    <w:pPr>
      <w:keepLines/>
      <w:spacing w:before="60" w:after="60" w:line="264" w:lineRule="auto"/>
      <w:textboxTightWrap w:val="allLines"/>
    </w:pPr>
    <w:rPr>
      <w:color w:val="auto"/>
      <w:sz w:val="20"/>
      <w:lang w:eastAsia="en-GB"/>
    </w:rPr>
  </w:style>
  <w:style w:type="character" w:customStyle="1" w:styleId="TableTextChar">
    <w:name w:val="Table Text Char"/>
    <w:basedOn w:val="DefaultParagraphFont"/>
    <w:link w:val="TableText"/>
    <w:rsid w:val="00B4378A"/>
    <w:rPr>
      <w:rFonts w:ascii="Arial" w:hAnsi="Arial"/>
      <w:szCs w:val="24"/>
      <w:lang w:eastAsia="en-GB"/>
    </w:rPr>
  </w:style>
  <w:style w:type="paragraph" w:customStyle="1" w:styleId="Documenttitle">
    <w:name w:val="Document title"/>
    <w:basedOn w:val="Normal"/>
    <w:link w:val="DocumenttitleChar"/>
    <w:qFormat/>
    <w:rsid w:val="00B4378A"/>
    <w:pPr>
      <w:keepLines/>
      <w:suppressAutoHyphens/>
      <w:textboxTightWrap w:val="allLines"/>
    </w:pPr>
    <w:rPr>
      <w:color w:val="003350"/>
      <w:sz w:val="70"/>
      <w:szCs w:val="70"/>
      <w:lang w:eastAsia="en-GB"/>
    </w:rPr>
  </w:style>
  <w:style w:type="character" w:customStyle="1" w:styleId="DocumenttitleChar">
    <w:name w:val="Document title Char"/>
    <w:basedOn w:val="DefaultParagraphFont"/>
    <w:link w:val="Documenttitle"/>
    <w:rsid w:val="00B4378A"/>
    <w:rPr>
      <w:rFonts w:ascii="Arial" w:hAnsi="Arial"/>
      <w:color w:val="003350"/>
      <w:sz w:val="70"/>
      <w:szCs w:val="70"/>
      <w:lang w:eastAsia="en-GB"/>
    </w:rPr>
  </w:style>
  <w:style w:type="paragraph" w:customStyle="1" w:styleId="Docmgmtheading">
    <w:name w:val="Doc mgmt heading"/>
    <w:basedOn w:val="Normal"/>
    <w:link w:val="DocmgmtheadingChar"/>
    <w:qFormat/>
    <w:rsid w:val="00B4378A"/>
    <w:pPr>
      <w:keepLines/>
      <w:spacing w:line="264" w:lineRule="auto"/>
      <w:textboxTightWrap w:val="allLines"/>
    </w:pPr>
    <w:rPr>
      <w:b/>
      <w:color w:val="003350"/>
      <w:sz w:val="40"/>
      <w:szCs w:val="40"/>
      <w:lang w:eastAsia="en-GB"/>
    </w:rPr>
  </w:style>
  <w:style w:type="character" w:customStyle="1" w:styleId="DocmgmtheadingChar">
    <w:name w:val="Doc mgmt heading Char"/>
    <w:basedOn w:val="DefaultParagraphFont"/>
    <w:link w:val="Docmgmtheading"/>
    <w:rsid w:val="00B4378A"/>
    <w:rPr>
      <w:rFonts w:ascii="Arial" w:hAnsi="Arial"/>
      <w:b/>
      <w:color w:val="003350"/>
      <w:sz w:val="40"/>
      <w:szCs w:val="40"/>
      <w:lang w:eastAsia="en-GB"/>
    </w:rPr>
  </w:style>
  <w:style w:type="paragraph" w:customStyle="1" w:styleId="DocMgmtSubhead">
    <w:name w:val="Doc Mgmt Subhead"/>
    <w:basedOn w:val="Docmgmtheading"/>
    <w:link w:val="DocMgmtSubheadChar"/>
    <w:qFormat/>
    <w:rsid w:val="00B4378A"/>
    <w:rPr>
      <w:rFonts w:eastAsia="MS Mincho" w:cs="Arial"/>
      <w:spacing w:val="-8"/>
      <w:kern w:val="28"/>
      <w:sz w:val="28"/>
      <w:szCs w:val="28"/>
      <w:lang w:eastAsia="en-US"/>
      <w14:ligatures w14:val="standardContextual"/>
    </w:rPr>
  </w:style>
  <w:style w:type="character" w:customStyle="1" w:styleId="DocMgmtSubheadChar">
    <w:name w:val="Doc Mgmt Subhead Char"/>
    <w:basedOn w:val="Heading2Char"/>
    <w:link w:val="DocMgmtSubhead"/>
    <w:rsid w:val="00B4378A"/>
    <w:rPr>
      <w:rFonts w:ascii="Arial" w:eastAsia="MS Mincho" w:hAnsi="Arial" w:cs="Arial"/>
      <w:b/>
      <w:color w:val="003350"/>
      <w:spacing w:val="-8"/>
      <w:kern w:val="28"/>
      <w:sz w:val="28"/>
      <w:szCs w:val="28"/>
      <w14:ligatures w14:val="standardContextual"/>
    </w:rPr>
  </w:style>
  <w:style w:type="character" w:styleId="CommentReference">
    <w:name w:val="annotation reference"/>
    <w:basedOn w:val="DefaultParagraphFont"/>
    <w:uiPriority w:val="99"/>
    <w:semiHidden/>
    <w:unhideWhenUsed/>
    <w:rsid w:val="00AE48F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E48F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E48F5"/>
    <w:rPr>
      <w:rFonts w:ascii="Arial" w:hAnsi="Arial"/>
      <w:color w:val="0F0F0F" w:themeColor="text1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E48F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E48F5"/>
    <w:rPr>
      <w:rFonts w:ascii="Arial" w:hAnsi="Arial"/>
      <w:b/>
      <w:bCs/>
      <w:color w:val="0F0F0F" w:themeColor="text1"/>
    </w:rPr>
  </w:style>
  <w:style w:type="character" w:styleId="FollowedHyperlink">
    <w:name w:val="FollowedHyperlink"/>
    <w:basedOn w:val="DefaultParagraphFont"/>
    <w:uiPriority w:val="99"/>
    <w:semiHidden/>
    <w:unhideWhenUsed/>
    <w:rsid w:val="00282647"/>
    <w:rPr>
      <w:color w:val="7C2855" w:themeColor="followedHyperlink"/>
      <w:u w:val="single"/>
    </w:rPr>
  </w:style>
  <w:style w:type="paragraph" w:customStyle="1" w:styleId="Default">
    <w:name w:val="Default"/>
    <w:rsid w:val="00183D8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Revision">
    <w:name w:val="Revision"/>
    <w:hidden/>
    <w:uiPriority w:val="99"/>
    <w:semiHidden/>
    <w:rsid w:val="00A77106"/>
    <w:rPr>
      <w:rFonts w:ascii="Arial" w:hAnsi="Arial"/>
      <w:color w:val="0F0F0F" w:themeColor="text1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455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0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05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89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945272">
                      <w:marLeft w:val="0"/>
                      <w:marRight w:val="0"/>
                      <w:marTop w:val="21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74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703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62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package" Target="embeddings/Microsoft_Word_Document1.docx"/><Relationship Id="rId26" Type="http://schemas.openxmlformats.org/officeDocument/2006/relationships/image" Target="media/image6.emf"/><Relationship Id="rId3" Type="http://schemas.openxmlformats.org/officeDocument/2006/relationships/customXml" Target="../customXml/item3.xml"/><Relationship Id="rId21" Type="http://schemas.openxmlformats.org/officeDocument/2006/relationships/image" Target="media/image4.emf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2.emf"/><Relationship Id="rId25" Type="http://schemas.openxmlformats.org/officeDocument/2006/relationships/hyperlink" Target="https://digital.nhs.uk/data-and-information/information-standards/information-standards-and-data-collections-including-extractions" TargetMode="Externa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.docx"/><Relationship Id="rId20" Type="http://schemas.openxmlformats.org/officeDocument/2006/relationships/package" Target="embeddings/Microsoft_Word_Document2.docx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oleObject" Target="embeddings/oleObject2.bin"/><Relationship Id="rId5" Type="http://schemas.openxmlformats.org/officeDocument/2006/relationships/numbering" Target="numbering.xml"/><Relationship Id="rId15" Type="http://schemas.openxmlformats.org/officeDocument/2006/relationships/image" Target="media/image1.emf"/><Relationship Id="rId23" Type="http://schemas.openxmlformats.org/officeDocument/2006/relationships/image" Target="media/image5.emf"/><Relationship Id="rId28" Type="http://schemas.openxmlformats.org/officeDocument/2006/relationships/header" Target="header3.xml"/><Relationship Id="rId10" Type="http://schemas.openxmlformats.org/officeDocument/2006/relationships/endnotes" Target="endnotes.xml"/><Relationship Id="rId19" Type="http://schemas.openxmlformats.org/officeDocument/2006/relationships/image" Target="media/image3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oleObject" Target="embeddings/oleObject1.bin"/><Relationship Id="rId27" Type="http://schemas.openxmlformats.org/officeDocument/2006/relationships/image" Target="media/image7.emf"/><Relationship Id="rId30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mc4\Downloads\NHS%20Digital_basic_template_Plain_Grey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592DBE396124CA59BD7165145DAD1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FFA626-8CC6-4C76-9561-7570629B703B}"/>
      </w:docPartPr>
      <w:docPartBody>
        <w:p w:rsidR="00C25B88" w:rsidRDefault="00E05848">
          <w:pPr>
            <w:pStyle w:val="A592DBE396124CA59BD7165145DAD10A"/>
          </w:pPr>
          <w:r w:rsidRPr="00DD77F0">
            <w:t>Title of document</w:t>
          </w:r>
        </w:p>
      </w:docPartBody>
    </w:docPart>
    <w:docPart>
      <w:docPartPr>
        <w:name w:val="403F7521F1654B5BA47F73440A7738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D98C1C-4BF0-4DF6-B3AC-AAFD13A8C257}"/>
      </w:docPartPr>
      <w:docPartBody>
        <w:p w:rsidR="00C25B88" w:rsidRDefault="00E05848">
          <w:pPr>
            <w:pStyle w:val="403F7521F1654B5BA47F73440A7738A2"/>
          </w:pPr>
          <w:r w:rsidRPr="00DD77F0">
            <w:t>Title of document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utigerLTStd-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05848"/>
    <w:rsid w:val="00075442"/>
    <w:rsid w:val="001114B9"/>
    <w:rsid w:val="001845DA"/>
    <w:rsid w:val="00305991"/>
    <w:rsid w:val="003A42EB"/>
    <w:rsid w:val="00524142"/>
    <w:rsid w:val="00623891"/>
    <w:rsid w:val="0076240C"/>
    <w:rsid w:val="00787A11"/>
    <w:rsid w:val="00815B71"/>
    <w:rsid w:val="00A3503F"/>
    <w:rsid w:val="00B754BD"/>
    <w:rsid w:val="00C25B88"/>
    <w:rsid w:val="00CF7F5B"/>
    <w:rsid w:val="00E04D13"/>
    <w:rsid w:val="00E05848"/>
    <w:rsid w:val="00F74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592DBE396124CA59BD7165145DAD10A">
    <w:name w:val="A592DBE396124CA59BD7165145DAD10A"/>
  </w:style>
  <w:style w:type="paragraph" w:customStyle="1" w:styleId="403F7521F1654B5BA47F73440A7738A2">
    <w:name w:val="403F7521F1654B5BA47F73440A7738A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HSCIC_Corporate">
  <a:themeElements>
    <a:clrScheme name="01-NHS-Digital-THEME">
      <a:dk1>
        <a:srgbClr val="0F0F0F"/>
      </a:dk1>
      <a:lt1>
        <a:srgbClr val="FFFFFF"/>
      </a:lt1>
      <a:dk2>
        <a:srgbClr val="033F85"/>
      </a:dk2>
      <a:lt2>
        <a:srgbClr val="F9F9F9"/>
      </a:lt2>
      <a:accent1>
        <a:srgbClr val="005EB8"/>
      </a:accent1>
      <a:accent2>
        <a:srgbClr val="84919C"/>
      </a:accent2>
      <a:accent3>
        <a:srgbClr val="003087"/>
      </a:accent3>
      <a:accent4>
        <a:srgbClr val="71CCEF"/>
      </a:accent4>
      <a:accent5>
        <a:srgbClr val="D0D5D6"/>
      </a:accent5>
      <a:accent6>
        <a:srgbClr val="424D58"/>
      </a:accent6>
      <a:hlink>
        <a:srgbClr val="003087"/>
      </a:hlink>
      <a:folHlink>
        <a:srgbClr val="7C2855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HSCIC Document" ma:contentTypeID="0x010100F56AC1E539A90047BC30B3C9F7C85DBF009974B1B821AB36488BB2955A9F4B5285" ma:contentTypeVersion="12" ma:contentTypeDescription="Create a new document." ma:contentTypeScope="" ma:versionID="5dfdcb8c1bc1a4b86cb664d8313a30f0">
  <xsd:schema xmlns:xsd="http://www.w3.org/2001/XMLSchema" xmlns:xs="http://www.w3.org/2001/XMLSchema" xmlns:p="http://schemas.microsoft.com/office/2006/metadata/properties" xmlns:ns2="2e9807c8-684d-4ce2-9798-0aa295dedadb" xmlns:ns3="5668c8bc-6c30-45e9-80ca-5109d4270dfd" targetNamespace="http://schemas.microsoft.com/office/2006/metadata/properties" ma:root="true" ma:fieldsID="96afeb7b74a608b9bab069257c826fab" ns2:_="" ns3:_="">
    <xsd:import namespace="2e9807c8-684d-4ce2-9798-0aa295dedadb"/>
    <xsd:import namespace="5668c8bc-6c30-45e9-80ca-5109d4270dfd"/>
    <xsd:element name="properties">
      <xsd:complexType>
        <xsd:sequence>
          <xsd:element name="documentManagement">
            <xsd:complexType>
              <xsd:all>
                <xsd:element ref="ns2:jf4655f4e78d4ac1a11c19f3a13b9f1c" minOccurs="0"/>
                <xsd:element ref="ns3:TaxCatchAll" minOccurs="0"/>
                <xsd:element ref="ns3:TaxCatchAllLabel" minOccurs="0"/>
                <xsd:element ref="ns2:hscicLastReviewDate" minOccurs="0"/>
                <xsd:element ref="ns2:hscicNextReviewDate" minOccurs="0"/>
                <xsd:element ref="ns2:k5f85a19a9254bc483709d4dbf407442" minOccurs="0"/>
                <xsd:element ref="ns2:kf16b72b2d604d459ccf7f7fae4ace43" minOccurs="0"/>
                <xsd:element ref="ns2:j628e119d7e4440dadc57ef80e73f9ed" minOccurs="0"/>
                <xsd:element ref="ns2:p4ac7e37b3be48aa8418f065aeb540e0" minOccurs="0"/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9807c8-684d-4ce2-9798-0aa295dedadb" elementFormDefault="qualified">
    <xsd:import namespace="http://schemas.microsoft.com/office/2006/documentManagement/types"/>
    <xsd:import namespace="http://schemas.microsoft.com/office/infopath/2007/PartnerControls"/>
    <xsd:element name="jf4655f4e78d4ac1a11c19f3a13b9f1c" ma:index="8" ma:taxonomy="true" ma:internalName="jf4655f4e78d4ac1a11c19f3a13b9f1c" ma:taxonomyFieldName="hscicDocumentType" ma:displayName="Information type" ma:default="" ma:fieldId="{3f4655f4-e78d-4ac1-a11c-19f3a13b9f1c}" ma:sspId="bb72b7f4-c981-47a4-a26e-043e4b78ebf3" ma:termSetId="62923a2f-f421-4e6f-b03c-6d9050967a3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hscicLastReviewDate" ma:index="12" nillable="true" ma:displayName="Last Review Date" ma:description="" ma:format="DateOnly" ma:internalName="hscicLastReviewDate">
      <xsd:simpleType>
        <xsd:restriction base="dms:DateTime"/>
      </xsd:simpleType>
    </xsd:element>
    <xsd:element name="hscicNextReviewDate" ma:index="13" nillable="true" ma:displayName="Next Review Date" ma:description="" ma:format="DateOnly" ma:internalName="hscicNextReviewDate">
      <xsd:simpleType>
        <xsd:restriction base="dms:DateTime"/>
      </xsd:simpleType>
    </xsd:element>
    <xsd:element name="k5f85a19a9254bc483709d4dbf407442" ma:index="14" nillable="true" ma:taxonomy="true" ma:internalName="k5f85a19a9254bc483709d4dbf407442" ma:taxonomyFieldName="hscicOrgCorporateFunction" ma:displayName="Corporate Function" ma:default="" ma:fieldId="{45f85a19-a925-4bc4-8370-9d4dbf407442}" ma:taxonomyMulti="true" ma:sspId="bb72b7f4-c981-47a4-a26e-043e4b78ebf3" ma:termSetId="e481236d-d792-4c01-bb67-9165b7203bd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kf16b72b2d604d459ccf7f7fae4ace43" ma:index="16" nillable="true" ma:taxonomy="true" ma:internalName="kf16b72b2d604d459ccf7f7fae4ace43" ma:taxonomyFieldName="hscicOrgOfficeLocation" ma:displayName="Office Location" ma:default="" ma:fieldId="{4f16b72b-2d60-4d45-9ccf-7f7fae4ace43}" ma:taxonomyMulti="true" ma:sspId="bb72b7f4-c981-47a4-a26e-043e4b78ebf3" ma:termSetId="5a06e8f3-eefd-4db0-81dc-7eb52882c7d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j628e119d7e4440dadc57ef80e73f9ed" ma:index="18" nillable="true" ma:taxonomy="true" ma:internalName="j628e119d7e4440dadc57ef80e73f9ed" ma:taxonomyFieldName="hscicOrgPortfolioDomain" ma:displayName="Portfolio Domain" ma:default="" ma:fieldId="{3628e119-d7e4-440d-adc5-7ef80e73f9ed}" ma:taxonomyMulti="true" ma:sspId="bb72b7f4-c981-47a4-a26e-043e4b78ebf3" ma:termSetId="a0f7ef30-1e9f-4c0e-8184-db5dd75173c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4ac7e37b3be48aa8418f065aeb540e0" ma:index="20" nillable="true" ma:taxonomy="true" ma:internalName="p4ac7e37b3be48aa8418f065aeb540e0" ma:taxonomyFieldName="hscicOrgProfessionalGroup" ma:displayName="Professional Group" ma:default="" ma:fieldId="{94ac7e37-b3be-48aa-8418-f065aeb540e0}" ma:taxonomyMulti="true" ma:sspId="bb72b7f4-c981-47a4-a26e-043e4b78ebf3" ma:termSetId="7ba65347-b85e-4395-970d-ce5ca96cf57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22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24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25" nillable="true" ma:displayName="Last Shared By Time" ma:description="" ma:internalName="LastSharedByTime" ma:readOnly="tru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68c8bc-6c30-45e9-80ca-5109d4270dfd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description="" ma:hidden="true" ma:list="{9c8c5045-8277-483a-b8b4-cb4af49e8caa}" ma:internalName="TaxCatchAll" ma:showField="CatchAllData" ma:web="2e9807c8-684d-4ce2-9798-0aa295dedad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description="" ma:hidden="true" ma:list="{9c8c5045-8277-483a-b8b4-cb4af49e8caa}" ma:internalName="TaxCatchAllLabel" ma:readOnly="true" ma:showField="CatchAllDataLabel" ma:web="2e9807c8-684d-4ce2-9798-0aa295dedad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hscicLastReviewDate xmlns="2e9807c8-684d-4ce2-9798-0aa295dedadb" xsi:nil="true"/>
    <k5f85a19a9254bc483709d4dbf407442 xmlns="2e9807c8-684d-4ce2-9798-0aa295dedadb">
      <Terms xmlns="http://schemas.microsoft.com/office/infopath/2007/PartnerControls"/>
    </k5f85a19a9254bc483709d4dbf407442>
    <kf16b72b2d604d459ccf7f7fae4ace43 xmlns="2e9807c8-684d-4ce2-9798-0aa295dedadb">
      <Terms xmlns="http://schemas.microsoft.com/office/infopath/2007/PartnerControls"/>
    </kf16b72b2d604d459ccf7f7fae4ace43>
    <hscicNextReviewDate xmlns="2e9807c8-684d-4ce2-9798-0aa295dedadb" xsi:nil="true"/>
    <p4ac7e37b3be48aa8418f065aeb540e0 xmlns="2e9807c8-684d-4ce2-9798-0aa295dedadb">
      <Terms xmlns="http://schemas.microsoft.com/office/infopath/2007/PartnerControls"/>
    </p4ac7e37b3be48aa8418f065aeb540e0>
    <jf4655f4e78d4ac1a11c19f3a13b9f1c xmlns="2e9807c8-684d-4ce2-9798-0aa295dedadb">
      <Terms xmlns="http://schemas.microsoft.com/office/infopath/2007/PartnerControls">
        <TermInfo xmlns="http://schemas.microsoft.com/office/infopath/2007/PartnerControls">
          <TermName xmlns="http://schemas.microsoft.com/office/infopath/2007/PartnerControls">Templates</TermName>
          <TermId xmlns="http://schemas.microsoft.com/office/infopath/2007/PartnerControls">aff1a68b-1933-4dcf-8d00-314af96fd52f</TermId>
        </TermInfo>
      </Terms>
    </jf4655f4e78d4ac1a11c19f3a13b9f1c>
    <TaxCatchAll xmlns="5668c8bc-6c30-45e9-80ca-5109d4270dfd">
      <Value>147</Value>
    </TaxCatchAll>
    <j628e119d7e4440dadc57ef80e73f9ed xmlns="2e9807c8-684d-4ce2-9798-0aa295dedadb">
      <Terms xmlns="http://schemas.microsoft.com/office/infopath/2007/PartnerControls"/>
    </j628e119d7e4440dadc57ef80e73f9ed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369AA5-4212-4489-9731-ED14D4F9199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e9807c8-684d-4ce2-9798-0aa295dedadb"/>
    <ds:schemaRef ds:uri="5668c8bc-6c30-45e9-80ca-5109d4270d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1C2799B-5345-4F12-8888-054CDCE16528}">
  <ds:schemaRefs>
    <ds:schemaRef ds:uri="http://schemas.microsoft.com/office/2006/metadata/properties"/>
    <ds:schemaRef ds:uri="http://schemas.microsoft.com/office/infopath/2007/PartnerControls"/>
    <ds:schemaRef ds:uri="2e9807c8-684d-4ce2-9798-0aa295dedadb"/>
    <ds:schemaRef ds:uri="5668c8bc-6c30-45e9-80ca-5109d4270dfd"/>
  </ds:schemaRefs>
</ds:datastoreItem>
</file>

<file path=customXml/itemProps3.xml><?xml version="1.0" encoding="utf-8"?>
<ds:datastoreItem xmlns:ds="http://schemas.openxmlformats.org/officeDocument/2006/customXml" ds:itemID="{826052DD-DDCB-4127-8F49-D66AB66E4E3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0190BAB-DB85-4C3B-A558-C48F5A052D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NHS Digital_basic_template_Plain_Grey</Template>
  <TotalTime>30</TotalTime>
  <Pages>1</Pages>
  <Words>2909</Words>
  <Characters>16586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Interweave Clinical Risk Management System</vt:lpstr>
    </vt:vector>
  </TitlesOfParts>
  <Company>Health &amp; Social Care Information Centre</Company>
  <LinksUpToDate>false</LinksUpToDate>
  <CharactersWithSpaces>19457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Interweave Clinical Risk Management System</dc:title>
  <dc:creator>Hannah McCann</dc:creator>
  <cp:lastModifiedBy>WARWICK, Paul (HUMBER TEACHING NHS FOUNDATION TRUST)</cp:lastModifiedBy>
  <cp:revision>5</cp:revision>
  <cp:lastPrinted>2017-10-04T10:35:00Z</cp:lastPrinted>
  <dcterms:created xsi:type="dcterms:W3CDTF">2024-02-12T16:39:00Z</dcterms:created>
  <dcterms:modified xsi:type="dcterms:W3CDTF">2024-02-12T17:07:00Z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scicOrgProfessionalGroup">
    <vt:lpwstr/>
  </property>
  <property fmtid="{D5CDD505-2E9C-101B-9397-08002B2CF9AE}" pid="3" name="ContentTypeId">
    <vt:lpwstr>0x010100F56AC1E539A90047BC30B3C9F7C85DBF009974B1B821AB36488BB2955A9F4B5285</vt:lpwstr>
  </property>
  <property fmtid="{D5CDD505-2E9C-101B-9397-08002B2CF9AE}" pid="4" name="hscicOrgOfficeLocation">
    <vt:lpwstr/>
  </property>
  <property fmtid="{D5CDD505-2E9C-101B-9397-08002B2CF9AE}" pid="5" name="hscicOrgCorporateFunction">
    <vt:lpwstr/>
  </property>
  <property fmtid="{D5CDD505-2E9C-101B-9397-08002B2CF9AE}" pid="6" name="hscicOrgPortfolioDomain">
    <vt:lpwstr/>
  </property>
  <property fmtid="{D5CDD505-2E9C-101B-9397-08002B2CF9AE}" pid="7" name="hscicDocumentType">
    <vt:lpwstr>147;#Templates|aff1a68b-1933-4dcf-8d00-314af96fd52f</vt:lpwstr>
  </property>
</Properties>
</file>